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23D5A" w14:textId="77777777" w:rsidR="00EA500E" w:rsidRDefault="00EA500E" w:rsidP="0012772D">
      <w:pPr>
        <w:pStyle w:val="Otsikko1"/>
        <w:rPr>
          <w:rFonts w:ascii="Frutiger LT Pro 55 Roman" w:hAnsi="Frutiger LT Pro 55 Roman"/>
          <w:color w:val="000000" w:themeColor="text1"/>
          <w:sz w:val="104"/>
          <w:szCs w:val="104"/>
        </w:rPr>
      </w:pPr>
      <w:bookmarkStart w:id="0" w:name="_Hlk163388983"/>
    </w:p>
    <w:p w14:paraId="543A50B9" w14:textId="20F12201" w:rsidR="003C36FD" w:rsidRPr="00317F3C" w:rsidRDefault="00F36B8D" w:rsidP="002C29B4">
      <w:pPr>
        <w:pStyle w:val="Otsikko1"/>
        <w:ind w:firstLine="1304"/>
        <w:jc w:val="center"/>
        <w:rPr>
          <w:rFonts w:ascii="Frutiger LT Pro 55 Roman" w:hAnsi="Frutiger LT Pro 55 Roman"/>
          <w:color w:val="000000" w:themeColor="text1"/>
          <w:sz w:val="104"/>
          <w:szCs w:val="104"/>
        </w:rPr>
      </w:pPr>
      <w:r w:rsidRPr="00317F3C">
        <w:rPr>
          <w:rFonts w:ascii="Frutiger LT Pro 55 Roman" w:hAnsi="Frutiger LT Pro 55 Roman"/>
          <w:color w:val="000000" w:themeColor="text1"/>
          <w:sz w:val="104"/>
          <w:szCs w:val="104"/>
        </w:rPr>
        <w:t>Tutustu eri ammatteihin</w:t>
      </w:r>
    </w:p>
    <w:p w14:paraId="454C1183" w14:textId="52D3064E" w:rsidR="000D6447" w:rsidRDefault="00F36B8D" w:rsidP="002C29B4">
      <w:pPr>
        <w:pStyle w:val="Otsikko1"/>
        <w:ind w:left="-284"/>
        <w:jc w:val="center"/>
        <w:rPr>
          <w:rFonts w:ascii="Frutiger LT Pro 55 Roman" w:hAnsi="Frutiger LT Pro 55 Roman"/>
          <w:color w:val="000000" w:themeColor="text1"/>
          <w:sz w:val="104"/>
          <w:szCs w:val="104"/>
        </w:rPr>
      </w:pPr>
      <w:r w:rsidRPr="2AA5E156">
        <w:rPr>
          <w:rFonts w:ascii="Frutiger LT Pro 55 Roman" w:hAnsi="Frutiger LT Pro 55 Roman"/>
          <w:color w:val="000000" w:themeColor="text1"/>
          <w:sz w:val="104"/>
          <w:szCs w:val="104"/>
        </w:rPr>
        <w:t>Taitaja2024-tapahtumassa</w:t>
      </w:r>
    </w:p>
    <w:p w14:paraId="1323B71D" w14:textId="77777777" w:rsidR="002C29B4" w:rsidRPr="002C29B4" w:rsidRDefault="002C29B4" w:rsidP="002C29B4">
      <w:pPr>
        <w:jc w:val="center"/>
      </w:pPr>
    </w:p>
    <w:p w14:paraId="0564EBEC" w14:textId="77777777" w:rsidR="002C29B4" w:rsidRDefault="002C29B4" w:rsidP="002C29B4">
      <w:pPr>
        <w:jc w:val="center"/>
      </w:pPr>
    </w:p>
    <w:p w14:paraId="668B2B7E" w14:textId="77777777" w:rsidR="002C29B4" w:rsidRPr="002C29B4" w:rsidRDefault="002C29B4" w:rsidP="002C29B4">
      <w:pPr>
        <w:jc w:val="center"/>
      </w:pPr>
    </w:p>
    <w:p w14:paraId="1248B180" w14:textId="0E4E0B24" w:rsidR="000D6447" w:rsidRPr="00A32562" w:rsidRDefault="000D6447" w:rsidP="002C29B4">
      <w:pPr>
        <w:pStyle w:val="Otsikko1"/>
        <w:jc w:val="center"/>
        <w:rPr>
          <w:rFonts w:ascii="Frutiger LT Pro 55 Roman" w:hAnsi="Frutiger LT Pro 55 Roman"/>
          <w:color w:val="000000" w:themeColor="text1"/>
          <w:sz w:val="72"/>
          <w:szCs w:val="72"/>
        </w:rPr>
      </w:pPr>
      <w:r w:rsidRPr="00A32562">
        <w:rPr>
          <w:rFonts w:ascii="Frutiger LT Pro 55 Roman" w:hAnsi="Frutiger LT Pro 55 Roman"/>
          <w:color w:val="000000" w:themeColor="text1"/>
          <w:sz w:val="72"/>
          <w:szCs w:val="72"/>
        </w:rPr>
        <w:t>Pelaa Urapolut-mobiilipeliä</w:t>
      </w:r>
    </w:p>
    <w:p w14:paraId="026F2EB7" w14:textId="7526DA2B" w:rsidR="00AE1ABE" w:rsidRDefault="000D6447" w:rsidP="002C29B4">
      <w:pPr>
        <w:pStyle w:val="Otsikko1"/>
        <w:jc w:val="center"/>
        <w:rPr>
          <w:rFonts w:ascii="Frutiger LT Pro 55 Roman" w:hAnsi="Frutiger LT Pro 55 Roman"/>
          <w:color w:val="000000" w:themeColor="text1"/>
          <w:sz w:val="72"/>
          <w:szCs w:val="72"/>
        </w:rPr>
      </w:pPr>
      <w:r w:rsidRPr="2AA5E156">
        <w:rPr>
          <w:rFonts w:ascii="Frutiger LT Pro 55 Roman" w:hAnsi="Frutiger LT Pro 55 Roman"/>
          <w:color w:val="000000" w:themeColor="text1"/>
          <w:sz w:val="72"/>
          <w:szCs w:val="72"/>
        </w:rPr>
        <w:t>ja löydä oma ala</w:t>
      </w:r>
    </w:p>
    <w:p w14:paraId="04FD8D5B" w14:textId="77777777" w:rsidR="002C29B4" w:rsidRPr="002C29B4" w:rsidRDefault="002C29B4" w:rsidP="002C29B4">
      <w:pPr>
        <w:jc w:val="center"/>
      </w:pPr>
    </w:p>
    <w:p w14:paraId="2FFDA29A" w14:textId="77777777" w:rsidR="002C29B4" w:rsidRPr="002C29B4" w:rsidRDefault="002C29B4" w:rsidP="002C29B4">
      <w:pPr>
        <w:jc w:val="center"/>
      </w:pPr>
    </w:p>
    <w:p w14:paraId="16C4CAC0" w14:textId="4A2A5FE9" w:rsidR="009E088E" w:rsidRDefault="00AE1ABE" w:rsidP="009E088E">
      <w:pPr>
        <w:pStyle w:val="Otsikko1"/>
        <w:ind w:firstLine="1304"/>
        <w:jc w:val="center"/>
        <w:rPr>
          <w:rFonts w:ascii="Frutiger LT Pro 55 Roman" w:hAnsi="Frutiger LT Pro 55 Roman"/>
          <w:color w:val="000000" w:themeColor="text1"/>
          <w:sz w:val="72"/>
          <w:szCs w:val="72"/>
        </w:rPr>
      </w:pPr>
      <w:r>
        <w:rPr>
          <w:rFonts w:ascii="Frutiger LT Pro 55 Roman" w:hAnsi="Frutiger LT Pro 55 Roman"/>
          <w:color w:val="000000" w:themeColor="text1"/>
          <w:sz w:val="72"/>
          <w:szCs w:val="72"/>
        </w:rPr>
        <w:t>#YlpeästiAmmattilainen</w:t>
      </w:r>
    </w:p>
    <w:p w14:paraId="4491F1AB" w14:textId="77777777" w:rsidR="009E088E" w:rsidRDefault="009E088E" w:rsidP="009E088E"/>
    <w:p w14:paraId="1209A407" w14:textId="77777777" w:rsidR="009E088E" w:rsidRPr="009E088E" w:rsidRDefault="009E088E" w:rsidP="009E088E"/>
    <w:bookmarkEnd w:id="0"/>
    <w:p w14:paraId="0598E29D" w14:textId="77777777" w:rsidR="00AE1ABE" w:rsidRDefault="00AE1ABE" w:rsidP="00AE1ABE"/>
    <w:p w14:paraId="1C362C3C" w14:textId="4C369EA8" w:rsidR="0024420A" w:rsidRDefault="0024420A" w:rsidP="00CF741A">
      <w:pPr>
        <w:pStyle w:val="Otsikko1"/>
        <w:rPr>
          <w:rFonts w:ascii="Frutiger LT Pro 55 Roman" w:hAnsi="Frutiger LT Pro 55 Roman"/>
          <w:color w:val="000000" w:themeColor="text1"/>
          <w:sz w:val="52"/>
          <w:szCs w:val="52"/>
          <w:u w:val="single"/>
        </w:rPr>
      </w:pPr>
      <w:r w:rsidRPr="00317F3C">
        <w:rPr>
          <w:rFonts w:ascii="Frutiger LT Pro 55 Roman" w:hAnsi="Frutiger LT Pro 55 Roman"/>
          <w:color w:val="000000" w:themeColor="text1"/>
          <w:sz w:val="52"/>
          <w:szCs w:val="52"/>
          <w:u w:val="single"/>
        </w:rPr>
        <w:t>Kuopio-halli</w:t>
      </w:r>
      <w:r w:rsidR="00C0680F" w:rsidRPr="00317F3C">
        <w:rPr>
          <w:rFonts w:ascii="Frutiger LT Pro 55 Roman" w:hAnsi="Frutiger LT Pro 55 Roman"/>
          <w:color w:val="000000" w:themeColor="text1"/>
          <w:sz w:val="52"/>
          <w:szCs w:val="52"/>
          <w:u w:val="single"/>
        </w:rPr>
        <w:t xml:space="preserve"> peli</w:t>
      </w:r>
      <w:r w:rsidR="007B4859" w:rsidRPr="00317F3C">
        <w:rPr>
          <w:rFonts w:ascii="Frutiger LT Pro 55 Roman" w:hAnsi="Frutiger LT Pro 55 Roman"/>
          <w:color w:val="000000" w:themeColor="text1"/>
          <w:sz w:val="52"/>
          <w:szCs w:val="52"/>
          <w:u w:val="single"/>
        </w:rPr>
        <w:t>ohjeet</w:t>
      </w:r>
    </w:p>
    <w:p w14:paraId="64F07453" w14:textId="77777777" w:rsidR="0012772D" w:rsidRPr="0012772D" w:rsidRDefault="0012772D" w:rsidP="0012772D"/>
    <w:p w14:paraId="21EAB759" w14:textId="77777777" w:rsidR="00EA500E" w:rsidRPr="00EA500E" w:rsidRDefault="00EA500E" w:rsidP="00EA500E"/>
    <w:p w14:paraId="5ED60046" w14:textId="0BB9C57D" w:rsidR="00C0680F" w:rsidRPr="00EE3A75" w:rsidRDefault="00C0680F" w:rsidP="00351385">
      <w:pPr>
        <w:pStyle w:val="Otsikko2"/>
        <w:numPr>
          <w:ilvl w:val="0"/>
          <w:numId w:val="4"/>
        </w:numPr>
        <w:rPr>
          <w:rFonts w:ascii="Frutiger LT Com 55 Roman" w:hAnsi="Frutiger LT Com 55 Roman"/>
          <w:color w:val="000000" w:themeColor="text1"/>
        </w:rPr>
      </w:pPr>
      <w:r w:rsidRPr="00EE3A75">
        <w:rPr>
          <w:rFonts w:ascii="Frutiger LT Com 55 Roman" w:hAnsi="Frutiger LT Com 55 Roman"/>
          <w:color w:val="000000" w:themeColor="text1"/>
        </w:rPr>
        <w:t>Valitse pelattava pelipolku kuudesta eri vaihtoehdosta</w:t>
      </w:r>
    </w:p>
    <w:p w14:paraId="7F4D0170" w14:textId="77777777" w:rsidR="00C0680F" w:rsidRPr="00EE3A75" w:rsidRDefault="00C0680F" w:rsidP="00C0680F">
      <w:pPr>
        <w:rPr>
          <w:color w:val="000000" w:themeColor="text1"/>
        </w:rPr>
      </w:pPr>
    </w:p>
    <w:p w14:paraId="2913F1F8" w14:textId="77777777" w:rsidR="00CF741A" w:rsidRDefault="00743C9A" w:rsidP="00CF741A">
      <w:pPr>
        <w:pStyle w:val="Otsikko2"/>
        <w:numPr>
          <w:ilvl w:val="0"/>
          <w:numId w:val="4"/>
        </w:numPr>
        <w:rPr>
          <w:rFonts w:ascii="Frutiger LT Com 55 Roman" w:hAnsi="Frutiger LT Com 55 Roman"/>
          <w:b w:val="0"/>
          <w:bCs/>
          <w:color w:val="000000" w:themeColor="text1"/>
        </w:rPr>
      </w:pPr>
      <w:r w:rsidRPr="00EE3A75">
        <w:rPr>
          <w:rFonts w:ascii="Frutiger LT Com 55 Roman" w:hAnsi="Frutiger LT Com 55 Roman"/>
          <w:color w:val="000000" w:themeColor="text1"/>
        </w:rPr>
        <w:t>K</w:t>
      </w:r>
      <w:r w:rsidR="0024420A" w:rsidRPr="00EE3A75">
        <w:rPr>
          <w:rFonts w:ascii="Frutiger LT Com 55 Roman" w:hAnsi="Frutiger LT Com 55 Roman"/>
          <w:color w:val="000000" w:themeColor="text1"/>
        </w:rPr>
        <w:t>irjaudu</w:t>
      </w:r>
      <w:r w:rsidR="00707D60" w:rsidRPr="00EE3A75">
        <w:rPr>
          <w:rFonts w:ascii="Frutiger LT Com 55 Roman" w:hAnsi="Frutiger LT Com 55 Roman"/>
          <w:color w:val="000000" w:themeColor="text1"/>
        </w:rPr>
        <w:t xml:space="preserve"> peliin</w:t>
      </w:r>
      <w:r w:rsidR="0024420A" w:rsidRPr="00EE3A75">
        <w:rPr>
          <w:rFonts w:ascii="Frutiger LT Com 55 Roman" w:hAnsi="Frutiger LT Com 55 Roman"/>
          <w:color w:val="000000" w:themeColor="text1"/>
        </w:rPr>
        <w:t xml:space="preserve"> </w:t>
      </w:r>
      <w:r w:rsidR="00FF0D23" w:rsidRPr="00EE3A75">
        <w:rPr>
          <w:rFonts w:ascii="Frutiger LT Com 55 Roman" w:hAnsi="Frutiger LT Com 55 Roman"/>
          <w:color w:val="000000" w:themeColor="text1"/>
        </w:rPr>
        <w:t>QR-koodin kautta</w:t>
      </w:r>
      <w:r w:rsidR="0024420A" w:rsidRPr="00EE3A75">
        <w:rPr>
          <w:rFonts w:ascii="Frutiger LT Com 55 Roman" w:hAnsi="Frutiger LT Com 55 Roman"/>
          <w:color w:val="000000" w:themeColor="text1"/>
        </w:rPr>
        <w:t xml:space="preserve"> omalla </w:t>
      </w:r>
      <w:r w:rsidR="12822C67" w:rsidRPr="00EE3A75">
        <w:rPr>
          <w:rFonts w:ascii="Frutiger LT Com 55 Roman" w:hAnsi="Frutiger LT Com 55 Roman"/>
          <w:color w:val="000000" w:themeColor="text1"/>
        </w:rPr>
        <w:t>puhelimella</w:t>
      </w:r>
      <w:r w:rsidR="00675A2D" w:rsidRPr="00EE3A75">
        <w:rPr>
          <w:rFonts w:ascii="Frutiger LT Com 55 Roman" w:hAnsi="Frutiger LT Com 55 Roman"/>
          <w:color w:val="000000" w:themeColor="text1"/>
        </w:rPr>
        <w:t>.</w:t>
      </w:r>
      <w:r w:rsidR="00351385" w:rsidRPr="00EE3A75">
        <w:rPr>
          <w:rFonts w:ascii="Frutiger LT Com 55 Roman" w:hAnsi="Frutiger LT Com 55 Roman"/>
          <w:b w:val="0"/>
          <w:bCs/>
          <w:color w:val="000000" w:themeColor="text1"/>
        </w:rPr>
        <w:t xml:space="preserve"> </w:t>
      </w:r>
    </w:p>
    <w:p w14:paraId="6C048374" w14:textId="37112DB9" w:rsidR="00CF741A" w:rsidRDefault="0024420A" w:rsidP="00CF741A">
      <w:pPr>
        <w:pStyle w:val="Otsikko2"/>
        <w:ind w:left="720"/>
        <w:rPr>
          <w:rFonts w:ascii="Frutiger LT Com 55 Roman" w:hAnsi="Frutiger LT Com 55 Roman"/>
          <w:b w:val="0"/>
          <w:bCs/>
          <w:color w:val="000000" w:themeColor="text1"/>
        </w:rPr>
      </w:pPr>
      <w:r w:rsidRPr="00CF741A">
        <w:rPr>
          <w:rFonts w:ascii="Frutiger LT Com 55 Roman" w:hAnsi="Frutiger LT Com 55 Roman"/>
          <w:b w:val="0"/>
          <w:bCs/>
          <w:color w:val="000000" w:themeColor="text1"/>
        </w:rPr>
        <w:t>Huomio</w:t>
      </w:r>
      <w:r w:rsidR="00FF0D23" w:rsidRPr="00CF741A">
        <w:rPr>
          <w:rFonts w:ascii="Frutiger LT Com 55 Roman" w:hAnsi="Frutiger LT Com 55 Roman"/>
          <w:b w:val="0"/>
          <w:bCs/>
          <w:color w:val="000000" w:themeColor="text1"/>
        </w:rPr>
        <w:t>i</w:t>
      </w:r>
      <w:r w:rsidRPr="00CF741A">
        <w:rPr>
          <w:rFonts w:ascii="Frutiger LT Com 55 Roman" w:hAnsi="Frutiger LT Com 55 Roman"/>
          <w:b w:val="0"/>
          <w:bCs/>
          <w:color w:val="000000" w:themeColor="text1"/>
        </w:rPr>
        <w:t>, ettei peli toimi Edge-selaimessa kunnolla</w:t>
      </w:r>
      <w:r w:rsidR="00351385" w:rsidRPr="00CF741A">
        <w:rPr>
          <w:rFonts w:ascii="Frutiger LT Com 55 Roman" w:hAnsi="Frutiger LT Com 55 Roman"/>
          <w:b w:val="0"/>
          <w:bCs/>
          <w:color w:val="000000" w:themeColor="text1"/>
        </w:rPr>
        <w:t>, joten käytä muuta selainta.</w:t>
      </w:r>
    </w:p>
    <w:p w14:paraId="5EFD50CA" w14:textId="77777777" w:rsidR="00CF741A" w:rsidRPr="00CF741A" w:rsidRDefault="00CF741A" w:rsidP="00CF741A"/>
    <w:p w14:paraId="4CACD96A" w14:textId="563AF450" w:rsidR="005B7DDB" w:rsidRPr="00CF741A" w:rsidRDefault="0024420A" w:rsidP="00CF741A">
      <w:pPr>
        <w:pStyle w:val="Otsikko2"/>
        <w:numPr>
          <w:ilvl w:val="0"/>
          <w:numId w:val="4"/>
        </w:numPr>
        <w:rPr>
          <w:rFonts w:ascii="Frutiger LT Com 55 Roman" w:hAnsi="Frutiger LT Com 55 Roman"/>
          <w:b w:val="0"/>
          <w:bCs/>
          <w:color w:val="000000" w:themeColor="text1"/>
        </w:rPr>
      </w:pPr>
      <w:r w:rsidRPr="00EE3A75">
        <w:rPr>
          <w:rFonts w:ascii="Frutiger LT Com 55 Roman" w:hAnsi="Frutiger LT Com 55 Roman"/>
          <w:color w:val="000000" w:themeColor="text1"/>
        </w:rPr>
        <w:t>Jokainen kirjautuu yksilönä peliin</w:t>
      </w:r>
      <w:r w:rsidR="00FF0D23" w:rsidRPr="00EE3A75">
        <w:rPr>
          <w:rFonts w:ascii="Frutiger LT Com 55 Roman" w:hAnsi="Frutiger LT Com 55 Roman"/>
          <w:color w:val="000000" w:themeColor="text1"/>
        </w:rPr>
        <w:t xml:space="preserve">. </w:t>
      </w:r>
      <w:r w:rsidR="00F43BFE" w:rsidRPr="00EE3A75">
        <w:rPr>
          <w:rFonts w:ascii="Frutiger LT Com 55 Roman" w:hAnsi="Frutiger LT Com 55 Roman"/>
          <w:color w:val="000000" w:themeColor="text1"/>
        </w:rPr>
        <w:t>Kirjoita valitsemasi nimi ja paina jatka.</w:t>
      </w:r>
      <w:r w:rsidR="00303CEF" w:rsidRPr="00EE3A75">
        <w:rPr>
          <w:rFonts w:ascii="Frutiger LT Com 55 Roman" w:hAnsi="Frutiger LT Com 55 Roman"/>
          <w:color w:val="000000" w:themeColor="text1"/>
        </w:rPr>
        <w:t xml:space="preserve"> </w:t>
      </w:r>
    </w:p>
    <w:p w14:paraId="180D3592" w14:textId="724EA468" w:rsidR="00F43BFE" w:rsidRDefault="00303CEF" w:rsidP="00276A8E">
      <w:pPr>
        <w:pStyle w:val="Otsikko2"/>
        <w:ind w:left="720"/>
        <w:rPr>
          <w:rFonts w:ascii="Frutiger LT Com 55 Roman" w:hAnsi="Frutiger LT Com 55 Roman"/>
          <w:b w:val="0"/>
          <w:bCs/>
          <w:color w:val="000000" w:themeColor="text1"/>
        </w:rPr>
      </w:pPr>
      <w:r w:rsidRPr="00EE3A75">
        <w:rPr>
          <w:rFonts w:ascii="Frutiger LT Com 55 Roman" w:hAnsi="Frutiger LT Com 55 Roman"/>
          <w:b w:val="0"/>
          <w:bCs/>
          <w:color w:val="000000" w:themeColor="text1"/>
        </w:rPr>
        <w:t>Joukkuepeliä ei ole mahdollista pelata Taitaja2024-peleissä</w:t>
      </w:r>
      <w:r w:rsidR="00CF741A">
        <w:rPr>
          <w:rFonts w:ascii="Frutiger LT Com 55 Roman" w:hAnsi="Frutiger LT Com 55 Roman"/>
          <w:b w:val="0"/>
          <w:bCs/>
          <w:color w:val="000000" w:themeColor="text1"/>
        </w:rPr>
        <w:t>.</w:t>
      </w:r>
    </w:p>
    <w:p w14:paraId="5B3554EF" w14:textId="77777777" w:rsidR="00CF741A" w:rsidRPr="00CF741A" w:rsidRDefault="00CF741A" w:rsidP="00CF741A"/>
    <w:p w14:paraId="17073FD3" w14:textId="1B934201" w:rsidR="00743C9A" w:rsidRDefault="00FF0D23" w:rsidP="00CF741A">
      <w:pPr>
        <w:pStyle w:val="Otsikko2"/>
        <w:numPr>
          <w:ilvl w:val="0"/>
          <w:numId w:val="4"/>
        </w:numPr>
        <w:rPr>
          <w:rFonts w:ascii="Frutiger LT Com 55 Roman" w:hAnsi="Frutiger LT Com 55 Roman"/>
          <w:b w:val="0"/>
          <w:bCs/>
          <w:color w:val="000000" w:themeColor="text1"/>
        </w:rPr>
      </w:pPr>
      <w:r w:rsidRPr="00EE3A75">
        <w:rPr>
          <w:rFonts w:ascii="Frutiger LT Com 55 Roman" w:hAnsi="Frutiger LT Com 55 Roman"/>
          <w:color w:val="000000" w:themeColor="text1"/>
        </w:rPr>
        <w:t>Valitsemaasi nimeen on nyt lisätty numeroita ja tämä on pelaajatunnuksesi. Ota tunnus talteen esimerkiksi screenshotilla.</w:t>
      </w:r>
      <w:r w:rsidRPr="00EE3A75">
        <w:rPr>
          <w:rFonts w:ascii="Frutiger LT Com 55 Roman" w:hAnsi="Frutiger LT Com 55 Roman"/>
          <w:b w:val="0"/>
          <w:bCs/>
          <w:color w:val="000000" w:themeColor="text1"/>
        </w:rPr>
        <w:t xml:space="preserve"> </w:t>
      </w:r>
      <w:r w:rsidR="00EB7811">
        <w:rPr>
          <w:rFonts w:ascii="Frutiger LT Com 55 Roman" w:hAnsi="Frutiger LT Com 55 Roman"/>
          <w:b w:val="0"/>
          <w:bCs/>
          <w:color w:val="000000" w:themeColor="text1"/>
        </w:rPr>
        <w:t>Jos</w:t>
      </w:r>
      <w:r w:rsidRPr="00EE3A75">
        <w:rPr>
          <w:rFonts w:ascii="Frutiger LT Com 55 Roman" w:hAnsi="Frutiger LT Com 55 Roman"/>
          <w:b w:val="0"/>
          <w:bCs/>
          <w:color w:val="000000" w:themeColor="text1"/>
        </w:rPr>
        <w:t xml:space="preserve"> </w:t>
      </w:r>
      <w:r w:rsidR="00EB7811">
        <w:rPr>
          <w:rFonts w:ascii="Frutiger LT Com 55 Roman" w:hAnsi="Frutiger LT Com 55 Roman"/>
          <w:b w:val="0"/>
          <w:bCs/>
          <w:color w:val="000000" w:themeColor="text1"/>
        </w:rPr>
        <w:t>joudut</w:t>
      </w:r>
      <w:r w:rsidRPr="00EE3A75">
        <w:rPr>
          <w:rFonts w:ascii="Frutiger LT Com 55 Roman" w:hAnsi="Frutiger LT Com 55 Roman"/>
          <w:b w:val="0"/>
          <w:bCs/>
          <w:color w:val="000000" w:themeColor="text1"/>
        </w:rPr>
        <w:t xml:space="preserve"> pois pelistä</w:t>
      </w:r>
      <w:r w:rsidR="00EB7811">
        <w:rPr>
          <w:rFonts w:ascii="Frutiger LT Com 55 Roman" w:hAnsi="Frutiger LT Com 55 Roman"/>
          <w:b w:val="0"/>
          <w:bCs/>
          <w:color w:val="000000" w:themeColor="text1"/>
        </w:rPr>
        <w:t xml:space="preserve">, voit kirjautua samalla tunnuksella QR-koodin kautta uudelleen. </w:t>
      </w:r>
      <w:r w:rsidR="00C44144" w:rsidRPr="00EE3A75">
        <w:rPr>
          <w:rFonts w:ascii="Frutiger LT Com 55 Roman" w:hAnsi="Frutiger LT Com 55 Roman"/>
          <w:b w:val="0"/>
          <w:bCs/>
          <w:color w:val="000000" w:themeColor="text1"/>
        </w:rPr>
        <w:t>Peli jatkuu siitä mihin jäit ennen katkoa.</w:t>
      </w:r>
    </w:p>
    <w:p w14:paraId="72DCB6FB" w14:textId="77777777" w:rsidR="00CF741A" w:rsidRPr="00CF741A" w:rsidRDefault="00CF741A" w:rsidP="00CF741A"/>
    <w:p w14:paraId="5953D1B5" w14:textId="77777777" w:rsidR="00C44144" w:rsidRPr="00EE3A75" w:rsidRDefault="0024420A" w:rsidP="00271B1A">
      <w:pPr>
        <w:pStyle w:val="Otsikko2"/>
        <w:numPr>
          <w:ilvl w:val="0"/>
          <w:numId w:val="4"/>
        </w:numPr>
        <w:rPr>
          <w:rFonts w:ascii="Frutiger LT Com 55 Roman" w:hAnsi="Frutiger LT Com 55 Roman"/>
          <w:b w:val="0"/>
          <w:bCs/>
          <w:color w:val="000000" w:themeColor="text1"/>
          <w:szCs w:val="32"/>
        </w:rPr>
      </w:pPr>
      <w:r w:rsidRPr="00EE3A75">
        <w:rPr>
          <w:rFonts w:ascii="Frutiger LT Com 55 Roman" w:hAnsi="Frutiger LT Com 55 Roman"/>
          <w:color w:val="000000" w:themeColor="text1"/>
          <w:szCs w:val="32"/>
        </w:rPr>
        <w:t>Peli etene</w:t>
      </w:r>
      <w:r w:rsidR="00EF5689" w:rsidRPr="00EE3A75">
        <w:rPr>
          <w:rFonts w:ascii="Frutiger LT Com 55 Roman" w:hAnsi="Frutiger LT Com 55 Roman"/>
          <w:color w:val="000000" w:themeColor="text1"/>
          <w:szCs w:val="32"/>
        </w:rPr>
        <w:t xml:space="preserve">e kysymys kerrallaan. </w:t>
      </w:r>
      <w:r w:rsidRPr="00EE3A75">
        <w:rPr>
          <w:rFonts w:ascii="Frutiger LT Com 55 Roman" w:hAnsi="Frutiger LT Com 55 Roman"/>
          <w:color w:val="000000" w:themeColor="text1"/>
          <w:szCs w:val="32"/>
        </w:rPr>
        <w:t>Kulje pelatessa aina pelikartan osoittamalle paikalle</w:t>
      </w:r>
      <w:r w:rsidR="00D7539F" w:rsidRPr="00EE3A75">
        <w:rPr>
          <w:rFonts w:ascii="Frutiger LT Com 55 Roman" w:hAnsi="Frutiger LT Com 55 Roman"/>
          <w:color w:val="000000" w:themeColor="text1"/>
          <w:szCs w:val="32"/>
        </w:rPr>
        <w:t>.</w:t>
      </w:r>
      <w:r w:rsidR="00EF5689" w:rsidRPr="00EE3A75">
        <w:rPr>
          <w:rFonts w:ascii="Frutiger LT Com 55 Roman" w:hAnsi="Frutiger LT Com 55 Roman"/>
          <w:b w:val="0"/>
          <w:bCs/>
          <w:color w:val="000000" w:themeColor="text1"/>
          <w:szCs w:val="32"/>
        </w:rPr>
        <w:t xml:space="preserve"> </w:t>
      </w:r>
    </w:p>
    <w:p w14:paraId="72E81F82" w14:textId="3950103A" w:rsidR="00CF741A" w:rsidRDefault="00C44144" w:rsidP="00CF741A">
      <w:pPr>
        <w:pStyle w:val="Otsikko2"/>
        <w:ind w:left="720"/>
        <w:rPr>
          <w:rFonts w:ascii="Frutiger LT Com 55 Roman" w:hAnsi="Frutiger LT Com 55 Roman"/>
          <w:b w:val="0"/>
          <w:bCs/>
          <w:color w:val="000000" w:themeColor="text1"/>
          <w:szCs w:val="32"/>
        </w:rPr>
      </w:pPr>
      <w:r w:rsidRPr="00EE3A75">
        <w:rPr>
          <w:rFonts w:ascii="Frutiger LT Com 55 Roman" w:hAnsi="Frutiger LT Com 55 Roman"/>
          <w:b w:val="0"/>
          <w:bCs/>
          <w:color w:val="000000" w:themeColor="text1"/>
          <w:szCs w:val="32"/>
        </w:rPr>
        <w:t>P</w:t>
      </w:r>
      <w:r w:rsidR="0024420A" w:rsidRPr="00EE3A75">
        <w:rPr>
          <w:rFonts w:ascii="Frutiger LT Com 55 Roman" w:hAnsi="Frutiger LT Com 55 Roman"/>
          <w:b w:val="0"/>
          <w:bCs/>
          <w:color w:val="000000" w:themeColor="text1"/>
          <w:szCs w:val="32"/>
        </w:rPr>
        <w:t>ääset seuraamaan eri ammatteja läheltä ja saat</w:t>
      </w:r>
      <w:r w:rsidR="0654B3E5" w:rsidRPr="00EE3A75">
        <w:rPr>
          <w:rFonts w:ascii="Frutiger LT Com 55 Roman" w:hAnsi="Frutiger LT Com 55 Roman"/>
          <w:b w:val="0"/>
          <w:bCs/>
          <w:color w:val="000000" w:themeColor="text1"/>
          <w:szCs w:val="32"/>
        </w:rPr>
        <w:t xml:space="preserve"> </w:t>
      </w:r>
      <w:r w:rsidR="0024420A" w:rsidRPr="00EE3A75">
        <w:rPr>
          <w:rFonts w:ascii="Frutiger LT Com 55 Roman" w:hAnsi="Frutiger LT Com 55 Roman"/>
          <w:b w:val="0"/>
          <w:bCs/>
          <w:color w:val="000000" w:themeColor="text1"/>
          <w:szCs w:val="32"/>
        </w:rPr>
        <w:t>apua vastauksii</w:t>
      </w:r>
      <w:r w:rsidR="004E6356" w:rsidRPr="00EE3A75">
        <w:rPr>
          <w:rFonts w:ascii="Frutiger LT Com 55 Roman" w:hAnsi="Frutiger LT Com 55 Roman"/>
          <w:b w:val="0"/>
          <w:bCs/>
          <w:color w:val="000000" w:themeColor="text1"/>
          <w:szCs w:val="32"/>
        </w:rPr>
        <w:t>n</w:t>
      </w:r>
      <w:r w:rsidR="0024420A" w:rsidRPr="00EE3A75">
        <w:rPr>
          <w:rFonts w:ascii="Frutiger LT Com 55 Roman" w:hAnsi="Frutiger LT Com 55 Roman"/>
          <w:b w:val="0"/>
          <w:bCs/>
          <w:color w:val="000000" w:themeColor="text1"/>
          <w:szCs w:val="32"/>
        </w:rPr>
        <w:t xml:space="preserve">. </w:t>
      </w:r>
    </w:p>
    <w:p w14:paraId="18DDEB5E" w14:textId="77777777" w:rsidR="00EA500E" w:rsidRPr="00EA500E" w:rsidRDefault="00EA500E" w:rsidP="00EA500E"/>
    <w:p w14:paraId="0A8C8B3A" w14:textId="195934B3" w:rsidR="00E7273F" w:rsidRPr="00EE3A75" w:rsidRDefault="0024420A" w:rsidP="00E7273F">
      <w:pPr>
        <w:pStyle w:val="Otsikko2"/>
        <w:numPr>
          <w:ilvl w:val="0"/>
          <w:numId w:val="4"/>
        </w:numPr>
        <w:rPr>
          <w:rFonts w:ascii="Frutiger LT Com 55 Roman" w:hAnsi="Frutiger LT Com 55 Roman"/>
          <w:color w:val="000000" w:themeColor="text1"/>
          <w:szCs w:val="32"/>
        </w:rPr>
      </w:pPr>
      <w:r w:rsidRPr="00EE3A75">
        <w:rPr>
          <w:rFonts w:ascii="Frutiger LT Com 55 Roman" w:hAnsi="Frutiger LT Com 55 Roman"/>
          <w:color w:val="000000" w:themeColor="text1"/>
          <w:szCs w:val="32"/>
        </w:rPr>
        <w:t xml:space="preserve">Pelin saa päätökseen </w:t>
      </w:r>
      <w:r w:rsidR="0ABBA00B" w:rsidRPr="00EE3A75">
        <w:rPr>
          <w:rFonts w:ascii="Frutiger LT Com 55 Roman" w:hAnsi="Frutiger LT Com 55 Roman"/>
          <w:color w:val="000000" w:themeColor="text1"/>
          <w:szCs w:val="32"/>
        </w:rPr>
        <w:t xml:space="preserve">viimeisessä </w:t>
      </w:r>
      <w:r w:rsidRPr="00EE3A75">
        <w:rPr>
          <w:rFonts w:ascii="Frutiger LT Com 55 Roman" w:hAnsi="Frutiger LT Com 55 Roman"/>
          <w:color w:val="000000" w:themeColor="text1"/>
          <w:szCs w:val="32"/>
        </w:rPr>
        <w:t>tehtävässä, jo</w:t>
      </w:r>
      <w:r w:rsidR="00F938C0">
        <w:rPr>
          <w:rFonts w:ascii="Frutiger LT Com 55 Roman" w:hAnsi="Frutiger LT Com 55 Roman"/>
          <w:color w:val="000000" w:themeColor="text1"/>
          <w:szCs w:val="32"/>
        </w:rPr>
        <w:t>sta</w:t>
      </w:r>
      <w:r w:rsidRPr="00EE3A75">
        <w:rPr>
          <w:rFonts w:ascii="Frutiger LT Com 55 Roman" w:hAnsi="Frutiger LT Com 55 Roman"/>
          <w:color w:val="000000" w:themeColor="text1"/>
          <w:szCs w:val="32"/>
        </w:rPr>
        <w:t xml:space="preserve"> pääsee</w:t>
      </w:r>
      <w:r w:rsidR="00F938C0">
        <w:rPr>
          <w:rFonts w:ascii="Frutiger LT Com 55 Roman" w:hAnsi="Frutiger LT Com 55 Roman"/>
          <w:color w:val="000000" w:themeColor="text1"/>
          <w:szCs w:val="32"/>
        </w:rPr>
        <w:t xml:space="preserve"> lyhyelle</w:t>
      </w:r>
      <w:r w:rsidRPr="00EE3A75">
        <w:rPr>
          <w:rFonts w:ascii="Frutiger LT Com 55 Roman" w:hAnsi="Frutiger LT Com 55 Roman"/>
          <w:color w:val="000000" w:themeColor="text1"/>
          <w:szCs w:val="32"/>
        </w:rPr>
        <w:t xml:space="preserve"> palautelomakkeelle ja palkintoarvontaan</w:t>
      </w:r>
      <w:r w:rsidR="00F938C0">
        <w:rPr>
          <w:rFonts w:ascii="Frutiger LT Com 55 Roman" w:hAnsi="Frutiger LT Com 55 Roman"/>
          <w:color w:val="000000" w:themeColor="text1"/>
          <w:szCs w:val="32"/>
        </w:rPr>
        <w:t>.</w:t>
      </w:r>
    </w:p>
    <w:p w14:paraId="7729D5CB" w14:textId="77777777" w:rsidR="00F75F5A" w:rsidRDefault="00F75F5A" w:rsidP="008B1446">
      <w:pPr>
        <w:rPr>
          <w:b/>
          <w:bCs/>
        </w:rPr>
      </w:pPr>
    </w:p>
    <w:p w14:paraId="6BA7203A" w14:textId="77777777" w:rsidR="00F75F5A" w:rsidRDefault="00F75F5A" w:rsidP="008B1446">
      <w:pPr>
        <w:rPr>
          <w:b/>
          <w:bCs/>
        </w:rPr>
      </w:pPr>
    </w:p>
    <w:p w14:paraId="6EA74F2F" w14:textId="77777777" w:rsidR="00F75F5A" w:rsidRPr="008B1446" w:rsidRDefault="00F75F5A" w:rsidP="008B1446">
      <w:pPr>
        <w:rPr>
          <w:b/>
          <w:bCs/>
        </w:rPr>
      </w:pPr>
    </w:p>
    <w:tbl>
      <w:tblPr>
        <w:tblStyle w:val="TaulukkoRuudukko"/>
        <w:tblW w:w="15309" w:type="dxa"/>
        <w:tblLook w:val="04A0" w:firstRow="1" w:lastRow="0" w:firstColumn="1" w:lastColumn="0" w:noHBand="0" w:noVBand="1"/>
      </w:tblPr>
      <w:tblGrid>
        <w:gridCol w:w="7933"/>
        <w:gridCol w:w="7376"/>
      </w:tblGrid>
      <w:tr w:rsidR="008B1446" w:rsidRPr="0090486C" w14:paraId="3DA36E52" w14:textId="77777777" w:rsidTr="00AB2E6D"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14:paraId="455E1775" w14:textId="77777777" w:rsidR="00914A13" w:rsidRPr="0090486C" w:rsidRDefault="00914A13" w:rsidP="00F14AEA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0CF83CC0" w14:textId="77777777" w:rsidR="00914A13" w:rsidRPr="0090486C" w:rsidRDefault="00914A13" w:rsidP="00F14AEA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7A9EC836" w14:textId="45B6B2DA" w:rsidR="008B1446" w:rsidRPr="0090486C" w:rsidRDefault="008B1446" w:rsidP="00F14AEA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t>Kuopio-halli 1</w:t>
            </w:r>
          </w:p>
          <w:p w14:paraId="27B1E458" w14:textId="77777777" w:rsidR="00214685" w:rsidRPr="0090486C" w:rsidRDefault="00214685" w:rsidP="00304A10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00C1BF95" w14:textId="5047C453" w:rsidR="008B1446" w:rsidRPr="0090486C" w:rsidRDefault="008B1446" w:rsidP="00F14AE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105 Metsäkoneen</w:t>
            </w:r>
            <w:r w:rsidR="00304A10" w:rsidRPr="0090486C">
              <w:rPr>
                <w:rFonts w:ascii="Frutiger LT Com 55 Roman" w:hAnsi="Frutiger LT Com 55 Roman"/>
                <w:sz w:val="52"/>
                <w:szCs w:val="52"/>
              </w:rPr>
              <w:t xml:space="preserve"> </w:t>
            </w:r>
            <w:r w:rsidRPr="0090486C">
              <w:rPr>
                <w:rFonts w:ascii="Frutiger LT Com 55 Roman" w:hAnsi="Frutiger LT Com 55 Roman"/>
                <w:sz w:val="52"/>
                <w:szCs w:val="52"/>
              </w:rPr>
              <w:t>käyttö</w:t>
            </w:r>
          </w:p>
          <w:p w14:paraId="23DF68B6" w14:textId="1D264380" w:rsidR="008B1446" w:rsidRPr="0090486C" w:rsidRDefault="008B1446" w:rsidP="00F14AE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104 Kuljetuslogistiikka</w:t>
            </w:r>
          </w:p>
          <w:p w14:paraId="4CC0D6C1" w14:textId="5FF84B2F" w:rsidR="008B1446" w:rsidRPr="0090486C" w:rsidRDefault="008B1446" w:rsidP="00F14AE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202 Mediatekniikka</w:t>
            </w:r>
          </w:p>
          <w:p w14:paraId="1CFB7C63" w14:textId="77777777" w:rsidR="008B1446" w:rsidRPr="0090486C" w:rsidRDefault="008B1446" w:rsidP="00F14AE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312 Matkailu</w:t>
            </w:r>
          </w:p>
          <w:p w14:paraId="0B0C0412" w14:textId="5EC7357E" w:rsidR="008B1446" w:rsidRPr="0090486C" w:rsidRDefault="008B1446" w:rsidP="00F14AE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601</w:t>
            </w:r>
            <w:r w:rsidR="00AF69D7">
              <w:rPr>
                <w:rFonts w:ascii="Frutiger LT Com 55 Roman" w:hAnsi="Frutiger LT Com 55 Roman"/>
                <w:sz w:val="52"/>
                <w:szCs w:val="52"/>
              </w:rPr>
              <w:t xml:space="preserve"> </w:t>
            </w:r>
            <w:r w:rsidRPr="0090486C">
              <w:rPr>
                <w:rFonts w:ascii="Frutiger LT Com 55 Roman" w:hAnsi="Frutiger LT Com 55 Roman"/>
                <w:sz w:val="52"/>
                <w:szCs w:val="52"/>
              </w:rPr>
              <w:t>Automaatioasennus</w:t>
            </w:r>
          </w:p>
          <w:p w14:paraId="1BEA5C0F" w14:textId="6B934006" w:rsidR="008B1446" w:rsidRPr="0090486C" w:rsidRDefault="008B1446" w:rsidP="00304A10">
            <w:pPr>
              <w:jc w:val="center"/>
              <w:rPr>
                <w:rFonts w:ascii="Frutiger LT Com 55 Roman" w:hAnsi="Frutiger LT Com 55 Roman"/>
                <w:b/>
                <w:bCs/>
              </w:rPr>
            </w:pPr>
          </w:p>
        </w:tc>
        <w:tc>
          <w:tcPr>
            <w:tcW w:w="7376" w:type="dxa"/>
            <w:tcBorders>
              <w:top w:val="nil"/>
              <w:left w:val="nil"/>
              <w:bottom w:val="nil"/>
              <w:right w:val="nil"/>
            </w:tcBorders>
          </w:tcPr>
          <w:p w14:paraId="5877D1EE" w14:textId="77777777" w:rsidR="00914A13" w:rsidRPr="0021482F" w:rsidRDefault="00914A13" w:rsidP="00EA500E">
            <w:pPr>
              <w:tabs>
                <w:tab w:val="left" w:pos="837"/>
                <w:tab w:val="right" w:pos="7722"/>
              </w:tabs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0C794893" w14:textId="77777777" w:rsidR="00914A13" w:rsidRPr="0021482F" w:rsidRDefault="00914A13" w:rsidP="00EA500E">
            <w:pPr>
              <w:tabs>
                <w:tab w:val="left" w:pos="837"/>
                <w:tab w:val="right" w:pos="7722"/>
              </w:tabs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2DC94C64" w14:textId="77777777" w:rsidR="00914A13" w:rsidRDefault="00914A13" w:rsidP="00EA500E">
            <w:pPr>
              <w:tabs>
                <w:tab w:val="left" w:pos="837"/>
                <w:tab w:val="right" w:pos="7722"/>
              </w:tabs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45308000" w14:textId="77777777" w:rsidR="0021482F" w:rsidRPr="0021482F" w:rsidRDefault="0021482F" w:rsidP="00EA500E">
            <w:pPr>
              <w:tabs>
                <w:tab w:val="left" w:pos="837"/>
                <w:tab w:val="right" w:pos="7722"/>
              </w:tabs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2353C49E" w14:textId="23E1F038" w:rsidR="008B1446" w:rsidRPr="0021482F" w:rsidRDefault="007E1279" w:rsidP="00EA500E">
            <w:pPr>
              <w:tabs>
                <w:tab w:val="left" w:pos="837"/>
                <w:tab w:val="right" w:pos="7722"/>
              </w:tabs>
              <w:jc w:val="right"/>
              <w:rPr>
                <w:rFonts w:ascii="Frutiger LT Com 55 Roman" w:hAnsi="Frutiger LT Com 55 Roman"/>
                <w:b/>
                <w:bCs/>
              </w:rPr>
            </w:pPr>
            <w:r w:rsidRPr="0021482F">
              <w:rPr>
                <w:rFonts w:ascii="Frutiger LT Com 55 Roman" w:hAnsi="Frutiger LT Com 55 Roman"/>
                <w:b/>
                <w:bCs/>
                <w:noProof/>
              </w:rPr>
              <w:drawing>
                <wp:inline distT="0" distB="0" distL="0" distR="0" wp14:anchorId="5DDAE911" wp14:editId="0CE01313">
                  <wp:extent cx="4152900" cy="4152900"/>
                  <wp:effectExtent l="0" t="0" r="0" b="0"/>
                  <wp:docPr id="4" name="Ku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15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7B6177" w14:textId="77777777" w:rsidR="00BF5C97" w:rsidRPr="0021482F" w:rsidRDefault="00BF5C97" w:rsidP="003A16DB">
            <w:pPr>
              <w:rPr>
                <w:rFonts w:ascii="Frutiger LT Com 55 Roman" w:hAnsi="Frutiger LT Com 55 Roman"/>
                <w:b/>
                <w:bCs/>
              </w:rPr>
            </w:pPr>
          </w:p>
          <w:p w14:paraId="486CA8A5" w14:textId="77777777" w:rsidR="004F1EE8" w:rsidRPr="0021482F" w:rsidRDefault="004F1EE8" w:rsidP="003A16DB">
            <w:pPr>
              <w:rPr>
                <w:rFonts w:ascii="Frutiger LT Com 55 Roman" w:hAnsi="Frutiger LT Com 55 Roman"/>
                <w:b/>
                <w:bCs/>
              </w:rPr>
            </w:pPr>
          </w:p>
          <w:p w14:paraId="4DF27103" w14:textId="77777777" w:rsidR="004F1EE8" w:rsidRPr="0021482F" w:rsidRDefault="004F1EE8" w:rsidP="003A16DB">
            <w:pPr>
              <w:rPr>
                <w:rFonts w:ascii="Frutiger LT Com 55 Roman" w:hAnsi="Frutiger LT Com 55 Roman"/>
                <w:b/>
                <w:bCs/>
              </w:rPr>
            </w:pPr>
          </w:p>
          <w:p w14:paraId="67E3F354" w14:textId="77777777" w:rsidR="004F1EE8" w:rsidRPr="0021482F" w:rsidRDefault="004F1EE8" w:rsidP="003A16DB">
            <w:pPr>
              <w:rPr>
                <w:rFonts w:ascii="Frutiger LT Com 55 Roman" w:hAnsi="Frutiger LT Com 55 Roman"/>
                <w:b/>
                <w:bCs/>
              </w:rPr>
            </w:pPr>
          </w:p>
          <w:p w14:paraId="08DA66B9" w14:textId="570D489C" w:rsidR="003A16DB" w:rsidRPr="0021482F" w:rsidRDefault="003A16DB" w:rsidP="003A16DB">
            <w:pPr>
              <w:rPr>
                <w:rFonts w:ascii="Frutiger LT Com 55 Roman" w:hAnsi="Frutiger LT Com 55 Roman"/>
                <w:b/>
                <w:bCs/>
              </w:rPr>
            </w:pPr>
          </w:p>
        </w:tc>
      </w:tr>
      <w:tr w:rsidR="008B1446" w:rsidRPr="0090486C" w14:paraId="7444A78F" w14:textId="77777777" w:rsidTr="00AB2E6D"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14:paraId="2AE1752D" w14:textId="77777777" w:rsidR="00914A13" w:rsidRPr="0090486C" w:rsidRDefault="00914A13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4264A0E7" w14:textId="77777777" w:rsidR="00914A13" w:rsidRPr="0090486C" w:rsidRDefault="00914A13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4FF6F2CF" w14:textId="26591418" w:rsidR="008B1446" w:rsidRPr="0090486C" w:rsidRDefault="008B1446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t>Kuopio-halli 2</w:t>
            </w:r>
          </w:p>
          <w:p w14:paraId="3B03BDF7" w14:textId="77777777" w:rsidR="00214685" w:rsidRPr="0090486C" w:rsidRDefault="00214685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1D74B726" w14:textId="77777777" w:rsidR="004341C1" w:rsidRPr="0090486C" w:rsidRDefault="004341C1" w:rsidP="004341C1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303 Kauneudenhoito</w:t>
            </w:r>
          </w:p>
          <w:p w14:paraId="21A2ED8B" w14:textId="77777777" w:rsidR="004341C1" w:rsidRPr="0090486C" w:rsidRDefault="004341C1" w:rsidP="004341C1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310 Yrittäjyys</w:t>
            </w:r>
          </w:p>
          <w:p w14:paraId="027FC4F1" w14:textId="77777777" w:rsidR="004341C1" w:rsidRPr="0090486C" w:rsidRDefault="004341C1" w:rsidP="004341C1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N3 Korujen valmistus</w:t>
            </w:r>
          </w:p>
          <w:p w14:paraId="7AB3040D" w14:textId="77777777" w:rsidR="004341C1" w:rsidRPr="0090486C" w:rsidRDefault="004341C1" w:rsidP="004341C1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 xml:space="preserve">504 Tarjoilija </w:t>
            </w:r>
          </w:p>
          <w:p w14:paraId="40AF50E6" w14:textId="77777777" w:rsidR="004341C1" w:rsidRPr="0090486C" w:rsidRDefault="004341C1" w:rsidP="004341C1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308 Visuaalinen myyntityö</w:t>
            </w:r>
          </w:p>
          <w:p w14:paraId="53A1FC55" w14:textId="20BF60CC" w:rsidR="008B1446" w:rsidRPr="0090486C" w:rsidRDefault="004341C1" w:rsidP="004341C1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302 Hiusmuotoilu</w:t>
            </w:r>
          </w:p>
          <w:p w14:paraId="03718FD9" w14:textId="77777777" w:rsidR="00B354E4" w:rsidRPr="0090486C" w:rsidRDefault="00B354E4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6EC5AE05" w14:textId="77777777" w:rsidR="00B354E4" w:rsidRPr="0090486C" w:rsidRDefault="00B354E4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41CC1296" w14:textId="77777777" w:rsidR="00B354E4" w:rsidRPr="0090486C" w:rsidRDefault="00B354E4" w:rsidP="008B1446">
            <w:pPr>
              <w:rPr>
                <w:rFonts w:ascii="Frutiger LT Com 55 Roman" w:hAnsi="Frutiger LT Com 55 Roman"/>
                <w:b/>
                <w:bCs/>
              </w:rPr>
            </w:pPr>
          </w:p>
        </w:tc>
        <w:tc>
          <w:tcPr>
            <w:tcW w:w="7376" w:type="dxa"/>
            <w:tcBorders>
              <w:top w:val="nil"/>
              <w:left w:val="nil"/>
              <w:bottom w:val="nil"/>
              <w:right w:val="nil"/>
            </w:tcBorders>
          </w:tcPr>
          <w:p w14:paraId="53E2EBC0" w14:textId="77777777" w:rsidR="00914A13" w:rsidRPr="0090486C" w:rsidRDefault="00914A13" w:rsidP="004F1EE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41FDE5CC" w14:textId="77777777" w:rsidR="0090486C" w:rsidRPr="0090486C" w:rsidRDefault="0090486C" w:rsidP="004F1EE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0B6ACF1F" w14:textId="77777777" w:rsidR="0090486C" w:rsidRPr="0090486C" w:rsidRDefault="0090486C" w:rsidP="004F1EE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5FCDC0CD" w14:textId="77777777" w:rsidR="00914A13" w:rsidRPr="0090486C" w:rsidRDefault="00914A13" w:rsidP="004F1EE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13F78B79" w14:textId="437AF9CB" w:rsidR="008B1446" w:rsidRPr="0090486C" w:rsidRDefault="006A3AA6" w:rsidP="004F1EE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  <w:r w:rsidRPr="0090486C">
              <w:rPr>
                <w:rFonts w:ascii="Frutiger LT Com 55 Roman" w:hAnsi="Frutiger LT Com 55 Roman"/>
                <w:b/>
                <w:bCs/>
                <w:noProof/>
              </w:rPr>
              <w:drawing>
                <wp:inline distT="0" distB="0" distL="0" distR="0" wp14:anchorId="0CE911CC" wp14:editId="1307BBB9">
                  <wp:extent cx="4184650" cy="4184650"/>
                  <wp:effectExtent l="0" t="0" r="6350" b="6350"/>
                  <wp:docPr id="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0" cy="418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D143DA" w14:textId="77777777" w:rsidR="00E313FC" w:rsidRPr="0090486C" w:rsidRDefault="00E313FC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60983AAB" w14:textId="77777777" w:rsidR="001E4FB7" w:rsidRPr="0090486C" w:rsidRDefault="001E4FB7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4C31D21A" w14:textId="77777777" w:rsidR="00066619" w:rsidRPr="0090486C" w:rsidRDefault="00066619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1C519C5E" w14:textId="77777777" w:rsidR="004F1EE8" w:rsidRPr="0090486C" w:rsidRDefault="004F1EE8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4CF1D351" w14:textId="1A0B52CC" w:rsidR="0012772D" w:rsidRPr="0090486C" w:rsidRDefault="0012772D" w:rsidP="008B1446">
            <w:pPr>
              <w:rPr>
                <w:rFonts w:ascii="Frutiger LT Com 55 Roman" w:hAnsi="Frutiger LT Com 55 Roman"/>
                <w:b/>
                <w:bCs/>
              </w:rPr>
            </w:pPr>
          </w:p>
        </w:tc>
      </w:tr>
      <w:tr w:rsidR="008B1446" w:rsidRPr="0090486C" w14:paraId="61091997" w14:textId="77777777" w:rsidTr="00065A62"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14:paraId="143ADC2A" w14:textId="77777777" w:rsidR="00914A13" w:rsidRPr="0090486C" w:rsidRDefault="00914A13" w:rsidP="2E8A764A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40B03A14" w14:textId="77777777" w:rsidR="00914A13" w:rsidRPr="0090486C" w:rsidRDefault="00914A13" w:rsidP="2E8A764A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4ACB2AED" w14:textId="311D00B0" w:rsidR="008B1446" w:rsidRPr="0090486C" w:rsidRDefault="65A7267D" w:rsidP="2E8A764A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t>Kuopio-halli 3</w:t>
            </w:r>
          </w:p>
          <w:p w14:paraId="794DE702" w14:textId="77777777" w:rsidR="00214685" w:rsidRPr="0090486C" w:rsidRDefault="00214685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5A78F8CC" w14:textId="77777777" w:rsidR="0034472A" w:rsidRPr="0090486C" w:rsidRDefault="0034472A" w:rsidP="0034472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411 Infrarakentaminen</w:t>
            </w:r>
          </w:p>
          <w:p w14:paraId="6DED8080" w14:textId="77777777" w:rsidR="0034472A" w:rsidRPr="0090486C" w:rsidRDefault="0034472A" w:rsidP="0034472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407 Talonrakentaminen</w:t>
            </w:r>
          </w:p>
          <w:p w14:paraId="4B6798E6" w14:textId="77777777" w:rsidR="0034472A" w:rsidRPr="0090486C" w:rsidRDefault="0034472A" w:rsidP="0034472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313 Taloushallinto</w:t>
            </w:r>
          </w:p>
          <w:p w14:paraId="606186B2" w14:textId="77777777" w:rsidR="0034472A" w:rsidRPr="0090486C" w:rsidRDefault="0034472A" w:rsidP="0034472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204 Tietojenkäsittely</w:t>
            </w:r>
          </w:p>
          <w:p w14:paraId="18793E06" w14:textId="77777777" w:rsidR="0034472A" w:rsidRPr="0090486C" w:rsidRDefault="0034472A" w:rsidP="0034472A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 xml:space="preserve">401 Puuseppä </w:t>
            </w:r>
          </w:p>
          <w:p w14:paraId="08DD10B0" w14:textId="7E4D1A1B" w:rsidR="008B1446" w:rsidRPr="0090486C" w:rsidRDefault="0034472A" w:rsidP="0034472A">
            <w:pPr>
              <w:rPr>
                <w:rFonts w:ascii="Frutiger LT Com 55 Roman" w:hAnsi="Frutiger LT Com 55 Roman"/>
                <w:b/>
                <w:bCs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606 Kappaletavara- automaatio</w:t>
            </w:r>
            <w:r w:rsidRPr="0090486C">
              <w:rPr>
                <w:rFonts w:ascii="Frutiger LT Com 55 Roman" w:hAnsi="Frutiger LT Com 55 Roman"/>
                <w:sz w:val="36"/>
                <w:szCs w:val="36"/>
              </w:rPr>
              <w:t xml:space="preserve"> </w:t>
            </w:r>
          </w:p>
        </w:tc>
        <w:tc>
          <w:tcPr>
            <w:tcW w:w="7376" w:type="dxa"/>
            <w:tcBorders>
              <w:top w:val="nil"/>
              <w:left w:val="nil"/>
              <w:bottom w:val="nil"/>
              <w:right w:val="nil"/>
            </w:tcBorders>
          </w:tcPr>
          <w:p w14:paraId="726C7CAE" w14:textId="77777777" w:rsidR="00914A13" w:rsidRPr="0090486C" w:rsidRDefault="00914A13" w:rsidP="0049266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3655E8A4" w14:textId="77777777" w:rsidR="00914A13" w:rsidRPr="0090486C" w:rsidRDefault="00914A13" w:rsidP="0049266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0E2C6DCB" w14:textId="77777777" w:rsidR="00914A13" w:rsidRPr="0090486C" w:rsidRDefault="00914A13" w:rsidP="0049266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1ACE0760" w14:textId="77777777" w:rsidR="00687B3C" w:rsidRPr="0090486C" w:rsidRDefault="00687B3C" w:rsidP="0049266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13FF589D" w14:textId="46F8154C" w:rsidR="00E313FC" w:rsidRPr="0090486C" w:rsidRDefault="00630655" w:rsidP="00492668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  <w:r w:rsidRPr="0090486C">
              <w:rPr>
                <w:rFonts w:ascii="Frutiger LT Com 55 Roman" w:hAnsi="Frutiger LT Com 55 Roman"/>
                <w:b/>
                <w:bCs/>
                <w:noProof/>
              </w:rPr>
              <w:drawing>
                <wp:inline distT="0" distB="0" distL="0" distR="0" wp14:anchorId="290A04B6" wp14:editId="444FEA92">
                  <wp:extent cx="4197350" cy="4197350"/>
                  <wp:effectExtent l="0" t="0" r="0" b="0"/>
                  <wp:docPr id="9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0" cy="419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4E494A" w14:textId="53D542BB" w:rsidR="00E313FC" w:rsidRPr="0090486C" w:rsidRDefault="00E313FC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51B13FF3" w14:textId="77777777" w:rsidR="00492668" w:rsidRPr="0090486C" w:rsidRDefault="00492668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4DB97030" w14:textId="77777777" w:rsidR="00492668" w:rsidRPr="0090486C" w:rsidRDefault="00492668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3E08339F" w14:textId="77777777" w:rsidR="00492668" w:rsidRPr="0090486C" w:rsidRDefault="00492668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23D5ED9B" w14:textId="00AB1FFE" w:rsidR="001F6740" w:rsidRPr="0090486C" w:rsidRDefault="001F6740" w:rsidP="008B1446">
            <w:pPr>
              <w:rPr>
                <w:rFonts w:ascii="Frutiger LT Com 55 Roman" w:hAnsi="Frutiger LT Com 55 Roman"/>
                <w:b/>
                <w:bCs/>
              </w:rPr>
            </w:pPr>
          </w:p>
        </w:tc>
      </w:tr>
      <w:tr w:rsidR="008B1446" w:rsidRPr="0090486C" w14:paraId="0825086D" w14:textId="77777777" w:rsidTr="00065A62"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14:paraId="636512FF" w14:textId="77777777" w:rsidR="0021482F" w:rsidRDefault="0021482F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27972D28" w14:textId="77777777" w:rsidR="0021482F" w:rsidRDefault="0021482F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1AF1F31B" w14:textId="379699CD" w:rsidR="008B1446" w:rsidRPr="0090486C" w:rsidRDefault="008B1446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t>Kuopio-halli</w:t>
            </w:r>
            <w:r w:rsidR="00DD35EB" w:rsidRPr="0090486C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t xml:space="preserve"> 4</w:t>
            </w:r>
          </w:p>
          <w:p w14:paraId="3B8E8854" w14:textId="77777777" w:rsidR="00214685" w:rsidRPr="0090486C" w:rsidRDefault="00214685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009D5031" w14:textId="77777777" w:rsidR="00D25A98" w:rsidRPr="0090486C" w:rsidRDefault="00D25A98" w:rsidP="00D25A98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 xml:space="preserve">311 Eläintenhoito </w:t>
            </w:r>
          </w:p>
          <w:p w14:paraId="2E1A08C5" w14:textId="77777777" w:rsidR="00D25A98" w:rsidRPr="0090486C" w:rsidRDefault="00D25A98" w:rsidP="00D25A98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602 Elektroniikka ja robotiikka</w:t>
            </w:r>
          </w:p>
          <w:p w14:paraId="37CF4469" w14:textId="77777777" w:rsidR="00D25A98" w:rsidRPr="0090486C" w:rsidRDefault="00D25A98" w:rsidP="00D25A98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 xml:space="preserve">315 Hyvinvointiteknologia </w:t>
            </w:r>
          </w:p>
          <w:p w14:paraId="25804321" w14:textId="77777777" w:rsidR="00D25A98" w:rsidRPr="0090486C" w:rsidRDefault="00D25A98" w:rsidP="00D25A98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N1 Lentokonehuolto</w:t>
            </w:r>
          </w:p>
          <w:p w14:paraId="449C1604" w14:textId="77777777" w:rsidR="00D25A98" w:rsidRPr="0090486C" w:rsidRDefault="00D25A98" w:rsidP="00D25A98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405 Putkiasennus</w:t>
            </w:r>
          </w:p>
          <w:p w14:paraId="35279E3B" w14:textId="330566CE" w:rsidR="008B1446" w:rsidRPr="0090486C" w:rsidRDefault="00D25A98" w:rsidP="00D25A98">
            <w:pPr>
              <w:rPr>
                <w:rFonts w:ascii="Frutiger LT Com 55 Roman" w:hAnsi="Frutiger LT Com 55 Roman"/>
                <w:b/>
                <w:bCs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404 Maalaus ja tapetointi</w:t>
            </w:r>
          </w:p>
        </w:tc>
        <w:tc>
          <w:tcPr>
            <w:tcW w:w="7376" w:type="dxa"/>
            <w:tcBorders>
              <w:top w:val="nil"/>
              <w:left w:val="nil"/>
              <w:bottom w:val="nil"/>
              <w:right w:val="nil"/>
            </w:tcBorders>
          </w:tcPr>
          <w:p w14:paraId="01ACBE2A" w14:textId="77777777" w:rsidR="0021482F" w:rsidRDefault="0021482F" w:rsidP="00144197">
            <w:pPr>
              <w:tabs>
                <w:tab w:val="right" w:pos="6729"/>
              </w:tabs>
              <w:jc w:val="right"/>
              <w:rPr>
                <w:rFonts w:ascii="Frutiger LT Com 55 Roman" w:hAnsi="Frutiger LT Com 55 Roman"/>
              </w:rPr>
            </w:pPr>
          </w:p>
          <w:p w14:paraId="5A9115AA" w14:textId="77777777" w:rsidR="0021482F" w:rsidRDefault="0021482F" w:rsidP="00144197">
            <w:pPr>
              <w:tabs>
                <w:tab w:val="right" w:pos="6729"/>
              </w:tabs>
              <w:jc w:val="right"/>
              <w:rPr>
                <w:rFonts w:ascii="Frutiger LT Com 55 Roman" w:hAnsi="Frutiger LT Com 55 Roman"/>
              </w:rPr>
            </w:pPr>
          </w:p>
          <w:p w14:paraId="0D28339C" w14:textId="77777777" w:rsidR="0021482F" w:rsidRDefault="0021482F" w:rsidP="00144197">
            <w:pPr>
              <w:tabs>
                <w:tab w:val="right" w:pos="6729"/>
              </w:tabs>
              <w:jc w:val="right"/>
              <w:rPr>
                <w:rFonts w:ascii="Frutiger LT Com 55 Roman" w:hAnsi="Frutiger LT Com 55 Roman"/>
              </w:rPr>
            </w:pPr>
          </w:p>
          <w:p w14:paraId="4B564AF7" w14:textId="0AF8FDAB" w:rsidR="008B1446" w:rsidRPr="0090486C" w:rsidRDefault="00066619" w:rsidP="00144197">
            <w:pPr>
              <w:tabs>
                <w:tab w:val="right" w:pos="6729"/>
              </w:tabs>
              <w:jc w:val="right"/>
              <w:rPr>
                <w:rFonts w:ascii="Frutiger LT Com 55 Roman" w:hAnsi="Frutiger LT Com 55 Roman"/>
              </w:rPr>
            </w:pPr>
            <w:r w:rsidRPr="0090486C">
              <w:rPr>
                <w:rFonts w:ascii="Frutiger LT Com 55 Roman" w:hAnsi="Frutiger LT Com 55 Roman"/>
              </w:rPr>
              <w:tab/>
            </w:r>
            <w:r w:rsidR="2DC7B512" w:rsidRPr="0090486C">
              <w:rPr>
                <w:rFonts w:ascii="Frutiger LT Com 55 Roman" w:hAnsi="Frutiger LT Com 55 Roman"/>
                <w:noProof/>
              </w:rPr>
              <w:drawing>
                <wp:inline distT="0" distB="0" distL="0" distR="0" wp14:anchorId="34A15EEA" wp14:editId="0F045768">
                  <wp:extent cx="4165600" cy="4165600"/>
                  <wp:effectExtent l="0" t="0" r="6350" b="6350"/>
                  <wp:docPr id="29995413" name="Kuva 2999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0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BB026" w14:textId="77777777" w:rsidR="00630655" w:rsidRPr="0090486C" w:rsidRDefault="00630655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3B5232DA" w14:textId="77777777" w:rsidR="00630655" w:rsidRPr="0090486C" w:rsidRDefault="00630655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36AFDA04" w14:textId="77777777" w:rsidR="00630655" w:rsidRPr="0090486C" w:rsidRDefault="00630655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3041C753" w14:textId="77777777" w:rsidR="00492668" w:rsidRPr="0090486C" w:rsidRDefault="00492668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1FF10FA6" w14:textId="77777777" w:rsidR="00492668" w:rsidRPr="0090486C" w:rsidRDefault="00492668" w:rsidP="008B1446">
            <w:pPr>
              <w:rPr>
                <w:rFonts w:ascii="Frutiger LT Com 55 Roman" w:hAnsi="Frutiger LT Com 55 Roman"/>
                <w:b/>
                <w:bCs/>
              </w:rPr>
            </w:pPr>
          </w:p>
          <w:p w14:paraId="4BEE183F" w14:textId="299AE780" w:rsidR="00630655" w:rsidRPr="0090486C" w:rsidRDefault="00630655" w:rsidP="008B1446">
            <w:pPr>
              <w:rPr>
                <w:rFonts w:ascii="Frutiger LT Com 55 Roman" w:hAnsi="Frutiger LT Com 55 Roman"/>
                <w:b/>
                <w:bCs/>
              </w:rPr>
            </w:pPr>
          </w:p>
        </w:tc>
      </w:tr>
      <w:tr w:rsidR="008B1446" w:rsidRPr="0090486C" w14:paraId="5AFD68A4" w14:textId="77777777" w:rsidTr="00065A62"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14:paraId="0E21AA60" w14:textId="77777777" w:rsidR="0021482F" w:rsidRDefault="0021482F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425F43C8" w14:textId="77777777" w:rsidR="0021482F" w:rsidRDefault="0021482F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70C310FB" w14:textId="3C91D9DA" w:rsidR="008B1446" w:rsidRPr="0090486C" w:rsidRDefault="008B1446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t xml:space="preserve">Kuopio-halli 5 </w:t>
            </w:r>
          </w:p>
          <w:p w14:paraId="6BA8593A" w14:textId="77777777" w:rsidR="000B1E7E" w:rsidRPr="0090486C" w:rsidRDefault="000B1E7E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4ECD33A8" w14:textId="77777777" w:rsidR="000B1E7E" w:rsidRPr="0090486C" w:rsidRDefault="000B1E7E" w:rsidP="000B1E7E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 xml:space="preserve">309 Hevostenhoito </w:t>
            </w:r>
          </w:p>
          <w:p w14:paraId="31439E6E" w14:textId="77777777" w:rsidR="000B1E7E" w:rsidRPr="0090486C" w:rsidRDefault="000B1E7E" w:rsidP="000B1E7E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 xml:space="preserve">314 Turvapalvelut </w:t>
            </w:r>
          </w:p>
          <w:p w14:paraId="0A21B91B" w14:textId="54007016" w:rsidR="000B1E7E" w:rsidRPr="0090486C" w:rsidRDefault="000B1E7E" w:rsidP="000B1E7E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301 Asiakaspalvelu ja myynti</w:t>
            </w:r>
            <w:r w:rsidR="001F6740" w:rsidRPr="0090486C">
              <w:rPr>
                <w:rFonts w:ascii="Frutiger LT Com 55 Roman" w:hAnsi="Frutiger LT Com 55 Roman"/>
                <w:sz w:val="52"/>
                <w:szCs w:val="52"/>
              </w:rPr>
              <w:t xml:space="preserve"> </w:t>
            </w:r>
            <w:r w:rsidRPr="0090486C">
              <w:rPr>
                <w:rFonts w:ascii="Frutiger LT Com 55 Roman" w:hAnsi="Frutiger LT Com 55 Roman"/>
                <w:sz w:val="52"/>
                <w:szCs w:val="52"/>
              </w:rPr>
              <w:t>/ P3 Liiketoiminta</w:t>
            </w:r>
          </w:p>
          <w:p w14:paraId="4AC6FDCD" w14:textId="77777777" w:rsidR="000B1E7E" w:rsidRPr="0090486C" w:rsidRDefault="000B1E7E" w:rsidP="000B1E7E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305 Lähihoitaja</w:t>
            </w:r>
          </w:p>
          <w:p w14:paraId="4F0375C4" w14:textId="77777777" w:rsidR="000B1E7E" w:rsidRPr="0090486C" w:rsidRDefault="000B1E7E" w:rsidP="000B1E7E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203 Mediasuunnittelu</w:t>
            </w:r>
          </w:p>
          <w:p w14:paraId="0DD393BF" w14:textId="77777777" w:rsidR="000B1E7E" w:rsidRPr="0090486C" w:rsidRDefault="000B1E7E" w:rsidP="000B1E7E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306 Puhdistuspalvelu /</w:t>
            </w:r>
          </w:p>
          <w:p w14:paraId="01AD146C" w14:textId="18D3BBAD" w:rsidR="00214685" w:rsidRPr="0090486C" w:rsidRDefault="000B1E7E" w:rsidP="000B1E7E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P4 Puhdistuspalvelu</w:t>
            </w:r>
          </w:p>
          <w:p w14:paraId="67A631F1" w14:textId="77777777" w:rsidR="008B1446" w:rsidRPr="0090486C" w:rsidRDefault="008B1446" w:rsidP="00D25A98">
            <w:pPr>
              <w:rPr>
                <w:rFonts w:ascii="Frutiger LT Com 55 Roman" w:hAnsi="Frutiger LT Com 55 Roman"/>
                <w:b/>
                <w:bCs/>
              </w:rPr>
            </w:pPr>
          </w:p>
          <w:p w14:paraId="63E57A3D" w14:textId="77777777" w:rsidR="00D7539F" w:rsidRPr="0090486C" w:rsidRDefault="00D7539F" w:rsidP="00D25A98">
            <w:pPr>
              <w:rPr>
                <w:rFonts w:ascii="Frutiger LT Com 55 Roman" w:hAnsi="Frutiger LT Com 55 Roman"/>
                <w:b/>
                <w:bCs/>
              </w:rPr>
            </w:pPr>
          </w:p>
          <w:p w14:paraId="1921BD77" w14:textId="77777777" w:rsidR="00D7539F" w:rsidRPr="0090486C" w:rsidRDefault="00D7539F" w:rsidP="00D25A98">
            <w:pPr>
              <w:rPr>
                <w:rFonts w:ascii="Frutiger LT Com 55 Roman" w:hAnsi="Frutiger LT Com 55 Roman"/>
                <w:b/>
                <w:bCs/>
              </w:rPr>
            </w:pPr>
          </w:p>
          <w:p w14:paraId="256A3EDB" w14:textId="77777777" w:rsidR="00446685" w:rsidRPr="0090486C" w:rsidRDefault="00446685" w:rsidP="00D25A98">
            <w:pPr>
              <w:rPr>
                <w:rFonts w:ascii="Frutiger LT Com 55 Roman" w:hAnsi="Frutiger LT Com 55 Roman"/>
                <w:b/>
                <w:bCs/>
              </w:rPr>
            </w:pPr>
          </w:p>
          <w:p w14:paraId="0FC0E16B" w14:textId="41A26A7E" w:rsidR="00D7539F" w:rsidRPr="0090486C" w:rsidRDefault="00D7539F" w:rsidP="00D25A98">
            <w:pPr>
              <w:rPr>
                <w:rFonts w:ascii="Frutiger LT Com 55 Roman" w:hAnsi="Frutiger LT Com 55 Roman"/>
                <w:b/>
                <w:bCs/>
              </w:rPr>
            </w:pPr>
          </w:p>
        </w:tc>
        <w:tc>
          <w:tcPr>
            <w:tcW w:w="7376" w:type="dxa"/>
            <w:tcBorders>
              <w:top w:val="nil"/>
              <w:left w:val="nil"/>
              <w:bottom w:val="nil"/>
              <w:right w:val="nil"/>
            </w:tcBorders>
          </w:tcPr>
          <w:p w14:paraId="4231096A" w14:textId="77777777" w:rsidR="0021482F" w:rsidRPr="0090486C" w:rsidRDefault="0021482F" w:rsidP="0021482F">
            <w:pPr>
              <w:rPr>
                <w:rFonts w:ascii="Frutiger LT Com 55 Roman" w:hAnsi="Frutiger LT Com 55 Roman"/>
                <w:b/>
                <w:bCs/>
              </w:rPr>
            </w:pPr>
          </w:p>
          <w:p w14:paraId="6B918E96" w14:textId="77777777" w:rsidR="00317F3C" w:rsidRDefault="00317F3C" w:rsidP="004C18B7">
            <w:pPr>
              <w:rPr>
                <w:rFonts w:ascii="Frutiger LT Com 55 Roman" w:hAnsi="Frutiger LT Com 55 Roman"/>
                <w:b/>
                <w:bCs/>
              </w:rPr>
            </w:pPr>
          </w:p>
          <w:p w14:paraId="47E9F4FE" w14:textId="77777777" w:rsidR="0021482F" w:rsidRPr="0090486C" w:rsidRDefault="0021482F" w:rsidP="004C18B7">
            <w:pPr>
              <w:rPr>
                <w:rFonts w:ascii="Frutiger LT Com 55 Roman" w:hAnsi="Frutiger LT Com 55 Roman"/>
                <w:b/>
                <w:bCs/>
              </w:rPr>
            </w:pPr>
          </w:p>
          <w:p w14:paraId="6CDDBA82" w14:textId="15BC1580" w:rsidR="008B1446" w:rsidRPr="0090486C" w:rsidRDefault="00873746" w:rsidP="001F6740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  <w:r w:rsidRPr="0090486C">
              <w:rPr>
                <w:rFonts w:ascii="Frutiger LT Com 55 Roman" w:hAnsi="Frutiger LT Com 55 Roman"/>
                <w:b/>
                <w:bCs/>
                <w:noProof/>
              </w:rPr>
              <w:drawing>
                <wp:inline distT="0" distB="0" distL="0" distR="0" wp14:anchorId="2BA8958F" wp14:editId="5EC8DFF8">
                  <wp:extent cx="4152900" cy="4152900"/>
                  <wp:effectExtent l="0" t="0" r="0" b="0"/>
                  <wp:docPr id="11" name="Kuv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15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94729A" w14:textId="3D1B9225" w:rsidR="004C18B7" w:rsidRPr="0090486C" w:rsidRDefault="004C18B7" w:rsidP="008B1446">
            <w:pPr>
              <w:rPr>
                <w:rFonts w:ascii="Frutiger LT Com 55 Roman" w:hAnsi="Frutiger LT Com 55 Roman"/>
                <w:b/>
                <w:bCs/>
              </w:rPr>
            </w:pPr>
          </w:p>
        </w:tc>
      </w:tr>
      <w:tr w:rsidR="008B1446" w:rsidRPr="0090486C" w14:paraId="36727826" w14:textId="77777777" w:rsidTr="00065A62"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14:paraId="1CC73BFA" w14:textId="77777777" w:rsidR="0021482F" w:rsidRDefault="0021482F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2419584F" w14:textId="77777777" w:rsidR="0021482F" w:rsidRDefault="0021482F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768A3D51" w14:textId="2254A3B7" w:rsidR="008B1446" w:rsidRPr="0090486C" w:rsidRDefault="008B1446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t>Kuopio-halli 6</w:t>
            </w:r>
          </w:p>
          <w:p w14:paraId="503413AE" w14:textId="77777777" w:rsidR="001450AC" w:rsidRPr="0090486C" w:rsidRDefault="001450AC" w:rsidP="008B1446">
            <w:pPr>
              <w:rPr>
                <w:rFonts w:ascii="Frutiger LT Com 55 Roman" w:hAnsi="Frutiger LT Com 55 Roman"/>
                <w:sz w:val="52"/>
                <w:szCs w:val="52"/>
              </w:rPr>
            </w:pPr>
          </w:p>
          <w:p w14:paraId="6E2FE4CF" w14:textId="77777777" w:rsidR="007642DF" w:rsidRPr="0090486C" w:rsidRDefault="007642DF" w:rsidP="007642DF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604 Laborantti</w:t>
            </w:r>
          </w:p>
          <w:p w14:paraId="3E69C938" w14:textId="77777777" w:rsidR="007642DF" w:rsidRPr="0090486C" w:rsidRDefault="007642DF" w:rsidP="007642DF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304 Floristiikka</w:t>
            </w:r>
          </w:p>
          <w:p w14:paraId="7B593219" w14:textId="77777777" w:rsidR="007642DF" w:rsidRPr="0090486C" w:rsidRDefault="007642DF" w:rsidP="007642DF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307 Vaatteenvalmistus</w:t>
            </w:r>
          </w:p>
          <w:p w14:paraId="27E3D13C" w14:textId="77777777" w:rsidR="007642DF" w:rsidRPr="0090486C" w:rsidRDefault="007642DF" w:rsidP="007642DF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N2 Prosessiala</w:t>
            </w:r>
          </w:p>
          <w:p w14:paraId="69DEB0DA" w14:textId="77777777" w:rsidR="007642DF" w:rsidRPr="0090486C" w:rsidRDefault="007642DF" w:rsidP="007642DF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205 Tietokoneet ja verkot</w:t>
            </w:r>
          </w:p>
          <w:p w14:paraId="79D1A77A" w14:textId="77777777" w:rsidR="007642DF" w:rsidRPr="0090486C" w:rsidRDefault="007642DF" w:rsidP="007642DF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316 Kiinteistönhoito /</w:t>
            </w:r>
          </w:p>
          <w:p w14:paraId="46A44E98" w14:textId="1641EA99" w:rsidR="008B1446" w:rsidRPr="0090486C" w:rsidRDefault="007642DF" w:rsidP="007642DF">
            <w:pPr>
              <w:rPr>
                <w:rFonts w:ascii="Frutiger LT Com 55 Roman" w:hAnsi="Frutiger LT Com 55 Roman"/>
                <w:b/>
                <w:bCs/>
              </w:rPr>
            </w:pPr>
            <w:r w:rsidRPr="0090486C">
              <w:rPr>
                <w:rFonts w:ascii="Frutiger LT Com 55 Roman" w:hAnsi="Frutiger LT Com 55 Roman"/>
                <w:sz w:val="52"/>
                <w:szCs w:val="52"/>
              </w:rPr>
              <w:t>P2 Kiinteistönhoito</w:t>
            </w:r>
          </w:p>
        </w:tc>
        <w:tc>
          <w:tcPr>
            <w:tcW w:w="7376" w:type="dxa"/>
            <w:tcBorders>
              <w:top w:val="nil"/>
              <w:left w:val="nil"/>
              <w:bottom w:val="nil"/>
              <w:right w:val="nil"/>
            </w:tcBorders>
          </w:tcPr>
          <w:p w14:paraId="4DAB2645" w14:textId="77777777" w:rsidR="0021482F" w:rsidRDefault="0021482F" w:rsidP="004C18B7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1372E43C" w14:textId="77777777" w:rsidR="0021482F" w:rsidRDefault="0021482F" w:rsidP="004C18B7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5CFE6927" w14:textId="77777777" w:rsidR="0021482F" w:rsidRDefault="0021482F" w:rsidP="004C18B7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</w:p>
          <w:p w14:paraId="2867F017" w14:textId="39AA8007" w:rsidR="008B1446" w:rsidRPr="0090486C" w:rsidRDefault="009133D5" w:rsidP="004C18B7">
            <w:pPr>
              <w:jc w:val="right"/>
              <w:rPr>
                <w:rFonts w:ascii="Frutiger LT Com 55 Roman" w:hAnsi="Frutiger LT Com 55 Roman"/>
                <w:b/>
                <w:bCs/>
              </w:rPr>
            </w:pPr>
            <w:r w:rsidRPr="0090486C">
              <w:rPr>
                <w:rFonts w:ascii="Frutiger LT Com 55 Roman" w:hAnsi="Frutiger LT Com 55 Roman"/>
                <w:b/>
                <w:bCs/>
                <w:noProof/>
              </w:rPr>
              <w:drawing>
                <wp:inline distT="0" distB="0" distL="0" distR="0" wp14:anchorId="67172442" wp14:editId="16DC960E">
                  <wp:extent cx="4152900" cy="4152900"/>
                  <wp:effectExtent l="0" t="0" r="0" b="0"/>
                  <wp:docPr id="3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753FA" w14:textId="2215B8BF" w:rsidR="008B1446" w:rsidRPr="0090486C" w:rsidRDefault="008B1446" w:rsidP="008B1446">
      <w:pPr>
        <w:rPr>
          <w:rFonts w:ascii="Frutiger LT Com 55 Roman" w:hAnsi="Frutiger LT Com 55 Roman"/>
          <w:b/>
          <w:bCs/>
        </w:rPr>
      </w:pPr>
    </w:p>
    <w:p w14:paraId="055AE417" w14:textId="0C9BB176" w:rsidR="008B1446" w:rsidRPr="00687B3C" w:rsidRDefault="008B1446" w:rsidP="008B1446">
      <w:pPr>
        <w:rPr>
          <w:rFonts w:ascii="Frutiger LT Com 55 Roman" w:hAnsi="Frutiger LT Com 55 Roman"/>
        </w:rPr>
      </w:pPr>
    </w:p>
    <w:p w14:paraId="7E3B8A30" w14:textId="77777777" w:rsidR="00D7539F" w:rsidRPr="00687B3C" w:rsidRDefault="00D7539F" w:rsidP="008B1446">
      <w:pPr>
        <w:rPr>
          <w:rFonts w:ascii="Frutiger LT Com 55 Roman" w:hAnsi="Frutiger LT Com 55 Roman"/>
          <w:b/>
          <w:bCs/>
        </w:rPr>
      </w:pPr>
    </w:p>
    <w:p w14:paraId="7A20185A" w14:textId="170D0434" w:rsidR="00D7539F" w:rsidRPr="00687B3C" w:rsidRDefault="00D7539F" w:rsidP="008B1446">
      <w:pPr>
        <w:rPr>
          <w:rFonts w:ascii="Frutiger LT Com 55 Roman" w:hAnsi="Frutiger LT Com 55 Roman"/>
          <w:b/>
          <w:bCs/>
          <w:color w:val="000000" w:themeColor="text1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  <w:gridCol w:w="1842"/>
        <w:gridCol w:w="3681"/>
      </w:tblGrid>
      <w:tr w:rsidR="0059616C" w:rsidRPr="00687B3C" w14:paraId="08A8D2C8" w14:textId="08DE0E0E" w:rsidTr="5C47AC68">
        <w:tc>
          <w:tcPr>
            <w:tcW w:w="10060" w:type="dxa"/>
          </w:tcPr>
          <w:p w14:paraId="2D13CDF1" w14:textId="77777777" w:rsidR="00044DEF" w:rsidRPr="00687B3C" w:rsidRDefault="00044DEF" w:rsidP="008B1446">
            <w:pPr>
              <w:rPr>
                <w:rFonts w:ascii="Frutiger LT Com 55 Roman" w:hAnsi="Frutiger LT Com 55 Roman"/>
                <w:b/>
                <w:bCs/>
                <w:sz w:val="32"/>
                <w:szCs w:val="32"/>
              </w:rPr>
            </w:pPr>
          </w:p>
          <w:p w14:paraId="6F386F00" w14:textId="77777777" w:rsidR="00026263" w:rsidRPr="00687B3C" w:rsidRDefault="00026263" w:rsidP="008B1446">
            <w:pPr>
              <w:rPr>
                <w:rFonts w:ascii="Frutiger LT Com 55 Roman" w:hAnsi="Frutiger LT Com 55 Roman"/>
                <w:b/>
                <w:bCs/>
                <w:sz w:val="32"/>
                <w:szCs w:val="32"/>
              </w:rPr>
            </w:pPr>
          </w:p>
          <w:p w14:paraId="2983157C" w14:textId="77777777" w:rsidR="00026263" w:rsidRPr="00687B3C" w:rsidRDefault="00026263" w:rsidP="008B1446">
            <w:pPr>
              <w:rPr>
                <w:rFonts w:ascii="Frutiger LT Com 55 Roman" w:hAnsi="Frutiger LT Com 55 Roman"/>
                <w:b/>
                <w:bCs/>
                <w:sz w:val="32"/>
                <w:szCs w:val="32"/>
              </w:rPr>
            </w:pPr>
          </w:p>
          <w:p w14:paraId="0EDD4F8C" w14:textId="630748DC" w:rsidR="0059616C" w:rsidRPr="00687B3C" w:rsidRDefault="006B3701" w:rsidP="008B1446">
            <w:pPr>
              <w:rPr>
                <w:rFonts w:ascii="Frutiger LT Com 55 Roman" w:hAnsi="Frutiger LT Com 55 Roman"/>
                <w:b/>
                <w:bCs/>
                <w:sz w:val="32"/>
                <w:szCs w:val="32"/>
              </w:rPr>
            </w:pPr>
            <w:r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Esimerkki p</w:t>
            </w:r>
            <w:r w:rsidR="0059616C"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elikartta Kuopio-hallin peleissä</w:t>
            </w:r>
            <w:r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.</w:t>
            </w:r>
          </w:p>
          <w:p w14:paraId="459E79EA" w14:textId="6A964FF1" w:rsidR="006B3701" w:rsidRPr="00687B3C" w:rsidRDefault="00A85DE3" w:rsidP="008B1446">
            <w:pPr>
              <w:rPr>
                <w:rFonts w:ascii="Frutiger LT Com 55 Roman" w:hAnsi="Frutiger LT Com 55 Roman"/>
                <w:b/>
                <w:bCs/>
                <w:sz w:val="32"/>
                <w:szCs w:val="32"/>
              </w:rPr>
            </w:pPr>
            <w:r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Peli avaa</w:t>
            </w:r>
            <w:r w:rsidR="007B1F45"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 xml:space="preserve"> </w:t>
            </w:r>
            <w:r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kysymyksen kerrallaan</w:t>
            </w:r>
            <w:r w:rsidR="007B1F45"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. P</w:t>
            </w:r>
            <w:r w:rsidR="006B3701"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eli</w:t>
            </w:r>
            <w:r w:rsidR="007B1F45"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 xml:space="preserve"> </w:t>
            </w:r>
            <w:r w:rsidR="006B3701"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etenee polkuna.</w:t>
            </w:r>
          </w:p>
        </w:tc>
        <w:tc>
          <w:tcPr>
            <w:tcW w:w="5523" w:type="dxa"/>
            <w:gridSpan w:val="2"/>
          </w:tcPr>
          <w:p w14:paraId="359727F6" w14:textId="77777777" w:rsidR="00044DEF" w:rsidRPr="00687B3C" w:rsidRDefault="00044DEF" w:rsidP="008B1446">
            <w:pPr>
              <w:rPr>
                <w:rFonts w:ascii="Frutiger LT Com 55 Roman" w:hAnsi="Frutiger LT Com 55 Roman"/>
                <w:b/>
                <w:bCs/>
                <w:sz w:val="32"/>
                <w:szCs w:val="32"/>
              </w:rPr>
            </w:pPr>
          </w:p>
          <w:p w14:paraId="2951A987" w14:textId="77777777" w:rsidR="00026263" w:rsidRPr="00687B3C" w:rsidRDefault="00026263" w:rsidP="008B1446">
            <w:pPr>
              <w:rPr>
                <w:rFonts w:ascii="Frutiger LT Com 55 Roman" w:hAnsi="Frutiger LT Com 55 Roman"/>
                <w:b/>
                <w:bCs/>
                <w:sz w:val="32"/>
                <w:szCs w:val="32"/>
              </w:rPr>
            </w:pPr>
          </w:p>
          <w:p w14:paraId="2D16F26D" w14:textId="77777777" w:rsidR="00026263" w:rsidRPr="00687B3C" w:rsidRDefault="00026263" w:rsidP="008B1446">
            <w:pPr>
              <w:rPr>
                <w:rFonts w:ascii="Frutiger LT Com 55 Roman" w:hAnsi="Frutiger LT Com 55 Roman"/>
                <w:b/>
                <w:bCs/>
                <w:sz w:val="32"/>
                <w:szCs w:val="32"/>
              </w:rPr>
            </w:pPr>
          </w:p>
          <w:p w14:paraId="49CDE40F" w14:textId="3CE15F6F" w:rsidR="0059616C" w:rsidRPr="00687B3C" w:rsidRDefault="0059616C" w:rsidP="008B1446">
            <w:pPr>
              <w:rPr>
                <w:rFonts w:ascii="Frutiger LT Com 55 Roman" w:hAnsi="Frutiger LT Com 55 Roman"/>
                <w:b/>
                <w:bCs/>
                <w:sz w:val="32"/>
                <w:szCs w:val="32"/>
              </w:rPr>
            </w:pPr>
            <w:r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Peli-</w:t>
            </w:r>
            <w:r w:rsidR="75A958E1"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kuvakkeet</w:t>
            </w:r>
            <w:r w:rsidR="00B9737A"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, joiden alta kysymykset löytyvät</w:t>
            </w:r>
            <w:r w:rsidR="00054C79" w:rsidRPr="00687B3C">
              <w:rPr>
                <w:rFonts w:ascii="Frutiger LT Com 55 Roman" w:hAnsi="Frutiger LT Com 55 Roman"/>
                <w:b/>
                <w:bCs/>
                <w:sz w:val="32"/>
                <w:szCs w:val="32"/>
              </w:rPr>
              <w:t>:</w:t>
            </w:r>
          </w:p>
        </w:tc>
      </w:tr>
      <w:tr w:rsidR="0059616C" w:rsidRPr="003B29A4" w14:paraId="015AF0D5" w14:textId="5ED96C8B" w:rsidTr="5C47AC68">
        <w:tc>
          <w:tcPr>
            <w:tcW w:w="10060" w:type="dxa"/>
            <w:vMerge w:val="restart"/>
          </w:tcPr>
          <w:p w14:paraId="52423462" w14:textId="128F7230" w:rsidR="0059616C" w:rsidRDefault="0059616C" w:rsidP="008B1446">
            <w:pPr>
              <w:rPr>
                <w:b/>
                <w:bCs/>
                <w:sz w:val="32"/>
                <w:szCs w:val="32"/>
              </w:rPr>
            </w:pPr>
          </w:p>
          <w:p w14:paraId="4FAB05B7" w14:textId="505CD0FC" w:rsidR="00A85DE3" w:rsidRPr="003B29A4" w:rsidRDefault="00A85DE3" w:rsidP="008B144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3CA3329" wp14:editId="36FB3841">
                  <wp:extent cx="5719793" cy="4118251"/>
                  <wp:effectExtent l="0" t="0" r="0" b="0"/>
                  <wp:docPr id="29995440" name="Kuva 29995440" descr="Kuva, joka sisältää kohteen kartt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5440" name="Kuva 29995440" descr="Kuva, joka sisältää kohteen kartta&#10;&#10;Kuvaus luotu automaattisesti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715" cy="414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FB4BC76" w14:textId="77777777" w:rsidR="0059616C" w:rsidRDefault="0059616C" w:rsidP="009C146B">
            <w:pPr>
              <w:rPr>
                <w:b/>
                <w:bCs/>
                <w:noProof/>
                <w:sz w:val="32"/>
                <w:szCs w:val="32"/>
              </w:rPr>
            </w:pPr>
          </w:p>
          <w:p w14:paraId="2CC5FB3A" w14:textId="77777777" w:rsidR="00F7286E" w:rsidRDefault="00F7286E" w:rsidP="009C146B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  <w:p w14:paraId="4E0AD617" w14:textId="367B21A1" w:rsidR="0059616C" w:rsidRDefault="0059616C" w:rsidP="009C146B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62A57E2" wp14:editId="69DC2143">
                  <wp:extent cx="745238" cy="882650"/>
                  <wp:effectExtent l="0" t="0" r="0" b="0"/>
                  <wp:docPr id="29995431" name="Kuva 29995431" descr="Kuva, joka sisältää kohteen Grafiikka, symboli, Värikkyys, luovu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5431" name="Kuva 29995431" descr="Kuva, joka sisältää kohteen Grafiikka, symboli, Värikkyys, luovuus&#10;&#10;Kuvaus luotu automaattisesti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39" cy="90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72D1F" w14:textId="2FA7A8FE" w:rsidR="0059616C" w:rsidRPr="0012575B" w:rsidRDefault="0059616C" w:rsidP="008B1446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</w:tc>
        <w:tc>
          <w:tcPr>
            <w:tcW w:w="3681" w:type="dxa"/>
          </w:tcPr>
          <w:p w14:paraId="22EF15F3" w14:textId="77777777" w:rsidR="0059616C" w:rsidRDefault="0059616C" w:rsidP="009C146B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  <w:p w14:paraId="006BABBF" w14:textId="77777777" w:rsidR="0059616C" w:rsidRDefault="0059616C" w:rsidP="009C146B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  <w:p w14:paraId="36D64424" w14:textId="77777777" w:rsidR="00F7286E" w:rsidRDefault="00F7286E" w:rsidP="009C146B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  <w:p w14:paraId="4E5E1481" w14:textId="0D6122B3" w:rsidR="0059616C" w:rsidRDefault="0059616C" w:rsidP="009C146B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  <w:r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aloituskysymys = tähti</w:t>
            </w:r>
            <w:r w:rsidR="299EFBA3"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kuvake</w:t>
            </w:r>
          </w:p>
          <w:p w14:paraId="5625E983" w14:textId="74A3E390" w:rsidR="0059616C" w:rsidRDefault="0059616C" w:rsidP="009C146B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59616C" w:rsidRPr="003B29A4" w14:paraId="59DB9C69" w14:textId="2C988D0D" w:rsidTr="5C47AC68">
        <w:tc>
          <w:tcPr>
            <w:tcW w:w="10060" w:type="dxa"/>
            <w:vMerge/>
          </w:tcPr>
          <w:p w14:paraId="18D5C484" w14:textId="77777777" w:rsidR="0059616C" w:rsidRPr="003B29A4" w:rsidRDefault="0059616C" w:rsidP="008B1446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B75D81B" w14:textId="77777777" w:rsidR="0059616C" w:rsidRPr="00F7286E" w:rsidRDefault="0059616C" w:rsidP="008B1446">
            <w:pPr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</w:pPr>
          </w:p>
          <w:p w14:paraId="08B822D5" w14:textId="61E724A6" w:rsidR="0059616C" w:rsidRPr="00F7286E" w:rsidRDefault="0059616C" w:rsidP="008B1446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  <w:r w:rsidRPr="00F7286E"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387529C" wp14:editId="44CFC2BB">
                  <wp:extent cx="762000" cy="902503"/>
                  <wp:effectExtent l="0" t="0" r="0" b="0"/>
                  <wp:docPr id="29995433" name="Kuva 29995433" descr="Kuva, joka sisältää kohteen Värikkyys, Grafiikka, sydän, luovu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5433" name="Kuva 29995433" descr="Kuva, joka sisältää kohteen Värikkyys, Grafiikka, sydän, luovuus&#10;&#10;Kuvaus luotu automaattisest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1628" cy="9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0CB14" w14:textId="3B24AAC5" w:rsidR="0059616C" w:rsidRPr="00F7286E" w:rsidRDefault="0059616C" w:rsidP="008B1446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</w:tc>
        <w:tc>
          <w:tcPr>
            <w:tcW w:w="3681" w:type="dxa"/>
          </w:tcPr>
          <w:p w14:paraId="1C9FCEA8" w14:textId="77777777" w:rsidR="0059616C" w:rsidRPr="00F7286E" w:rsidRDefault="0059616C" w:rsidP="008B1446">
            <w:pPr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</w:pPr>
          </w:p>
          <w:p w14:paraId="21A1C577" w14:textId="77777777" w:rsidR="00F7286E" w:rsidRPr="00F7286E" w:rsidRDefault="00F7286E" w:rsidP="5C47AC68">
            <w:pPr>
              <w:spacing w:line="257" w:lineRule="auto"/>
              <w:rPr>
                <w:rFonts w:ascii="Frutiger LT Pro 55 Roman" w:eastAsia="Arial" w:hAnsi="Frutiger LT Pro 55 Roman" w:cs="Arial"/>
                <w:b/>
                <w:bCs/>
                <w:noProof/>
                <w:sz w:val="32"/>
                <w:szCs w:val="32"/>
              </w:rPr>
            </w:pPr>
          </w:p>
          <w:p w14:paraId="5720C5E6" w14:textId="5500FAC9" w:rsidR="00205EBA" w:rsidRPr="00F7286E" w:rsidRDefault="1C1B91A4" w:rsidP="5C47AC68">
            <w:pPr>
              <w:spacing w:line="257" w:lineRule="auto"/>
              <w:rPr>
                <w:rFonts w:ascii="Frutiger LT Pro 55 Roman" w:hAnsi="Frutiger LT Pro 55 Roman"/>
              </w:rPr>
            </w:pPr>
            <w:r w:rsidRPr="00F7286E">
              <w:rPr>
                <w:rFonts w:ascii="Frutiger LT Pro 55 Roman" w:eastAsia="Arial" w:hAnsi="Frutiger LT Pro 55 Roman" w:cs="Arial"/>
                <w:b/>
                <w:bCs/>
                <w:noProof/>
                <w:sz w:val="32"/>
                <w:szCs w:val="32"/>
              </w:rPr>
              <w:t>ammattien / alojen kysymykset =</w:t>
            </w:r>
          </w:p>
          <w:p w14:paraId="7367F7D9" w14:textId="627CDBC8" w:rsidR="00205EBA" w:rsidRPr="00F7286E" w:rsidRDefault="1C1B91A4" w:rsidP="5C47AC68">
            <w:pPr>
              <w:rPr>
                <w:rFonts w:ascii="Frutiger LT Pro 55 Roman" w:eastAsia="Frutiger LT Pro 55 Roman" w:hAnsi="Frutiger LT Pro 55 Roman" w:cs="Frutiger LT Pro 55 Roman"/>
                <w:b/>
                <w:bCs/>
                <w:noProof/>
                <w:sz w:val="32"/>
                <w:szCs w:val="32"/>
              </w:rPr>
            </w:pPr>
            <w:r w:rsidRPr="00F7286E">
              <w:rPr>
                <w:rFonts w:ascii="Frutiger LT Pro 55 Roman" w:eastAsia="Frutiger LT Pro 55 Roman" w:hAnsi="Frutiger LT Pro 55 Roman" w:cs="Frutiger LT Pro 55 Roman"/>
                <w:b/>
                <w:bCs/>
                <w:noProof/>
                <w:sz w:val="32"/>
                <w:szCs w:val="32"/>
              </w:rPr>
              <w:t>timantti</w:t>
            </w:r>
            <w:r w:rsidR="7F8A8259" w:rsidRPr="00F7286E">
              <w:rPr>
                <w:rFonts w:ascii="Frutiger LT Pro 55 Roman" w:eastAsia="Frutiger LT Pro 55 Roman" w:hAnsi="Frutiger LT Pro 55 Roman" w:cs="Frutiger LT Pro 55 Roman"/>
                <w:b/>
                <w:bCs/>
                <w:noProof/>
                <w:sz w:val="32"/>
                <w:szCs w:val="32"/>
              </w:rPr>
              <w:t>kuvake</w:t>
            </w:r>
          </w:p>
        </w:tc>
      </w:tr>
      <w:tr w:rsidR="0059616C" w:rsidRPr="003B29A4" w14:paraId="7D5484BA" w14:textId="55B36240" w:rsidTr="5C47AC68">
        <w:tc>
          <w:tcPr>
            <w:tcW w:w="10060" w:type="dxa"/>
            <w:vMerge/>
          </w:tcPr>
          <w:p w14:paraId="590C5E15" w14:textId="77777777" w:rsidR="0059616C" w:rsidRPr="003B29A4" w:rsidRDefault="0059616C" w:rsidP="008B1446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5C130D03" w14:textId="77777777" w:rsidR="0059616C" w:rsidRDefault="0059616C" w:rsidP="008B1446">
            <w:pPr>
              <w:rPr>
                <w:b/>
                <w:bCs/>
                <w:noProof/>
                <w:sz w:val="32"/>
                <w:szCs w:val="32"/>
              </w:rPr>
            </w:pPr>
          </w:p>
          <w:p w14:paraId="0C63D416" w14:textId="77777777" w:rsidR="0059616C" w:rsidRDefault="0059616C" w:rsidP="008B144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17915A9" wp14:editId="297225A4">
                  <wp:extent cx="787400" cy="932587"/>
                  <wp:effectExtent l="0" t="0" r="0" b="1270"/>
                  <wp:docPr id="29995432" name="Kuva 29995432" descr="Kuva, joka sisältää kohteen sydän, Grafiikka, Värikkyys, luovu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5432" name="Kuva 29995432" descr="Kuva, joka sisältää kohteen sydän, Grafiikka, Värikkyys, luovuus&#10;&#10;Kuvaus luotu automaattisesti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83" cy="95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221B9" w14:textId="22E37DF5" w:rsidR="0059616C" w:rsidRPr="003B29A4" w:rsidRDefault="0059616C" w:rsidP="008B1446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681" w:type="dxa"/>
          </w:tcPr>
          <w:p w14:paraId="5A408E71" w14:textId="77777777" w:rsidR="0059616C" w:rsidRDefault="0059616C" w:rsidP="008B1446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  <w:p w14:paraId="02C035FB" w14:textId="77777777" w:rsidR="0059616C" w:rsidRDefault="0059616C" w:rsidP="008B1446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  <w:p w14:paraId="5DCD1E7E" w14:textId="1401B736" w:rsidR="0059616C" w:rsidRDefault="0059616C" w:rsidP="5C47AC68">
            <w:pPr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</w:pPr>
            <w:r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viimeinen kysymys = lippu</w:t>
            </w:r>
            <w:r w:rsidR="2319BFCA"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kuvake</w:t>
            </w:r>
          </w:p>
        </w:tc>
      </w:tr>
    </w:tbl>
    <w:p w14:paraId="7EC62C41" w14:textId="77777777" w:rsidR="0021482F" w:rsidRDefault="0021482F" w:rsidP="006B3701">
      <w:pPr>
        <w:pStyle w:val="Otsikko1"/>
        <w:rPr>
          <w:rFonts w:ascii="Frutiger LT Pro 55 Roman" w:hAnsi="Frutiger LT Pro 55 Roman"/>
          <w:color w:val="000000" w:themeColor="text1"/>
          <w:sz w:val="52"/>
          <w:szCs w:val="52"/>
          <w:u w:val="single"/>
        </w:rPr>
      </w:pPr>
    </w:p>
    <w:p w14:paraId="7E851EA5" w14:textId="539B101E" w:rsidR="0090485B" w:rsidRPr="00317F3C" w:rsidRDefault="0090485B" w:rsidP="006B3701">
      <w:pPr>
        <w:pStyle w:val="Otsikko1"/>
        <w:rPr>
          <w:rFonts w:ascii="Frutiger LT Pro 55 Roman" w:hAnsi="Frutiger LT Pro 55 Roman"/>
          <w:color w:val="000000" w:themeColor="text1"/>
          <w:sz w:val="52"/>
          <w:szCs w:val="52"/>
          <w:u w:val="single"/>
        </w:rPr>
      </w:pPr>
      <w:r>
        <w:rPr>
          <w:rFonts w:ascii="Frutiger LT Pro 55 Roman" w:hAnsi="Frutiger LT Pro 55 Roman"/>
          <w:color w:val="000000" w:themeColor="text1"/>
          <w:sz w:val="52"/>
          <w:szCs w:val="52"/>
          <w:u w:val="single"/>
        </w:rPr>
        <w:t>Savilahti</w:t>
      </w:r>
      <w:r w:rsidRPr="00317F3C">
        <w:rPr>
          <w:rFonts w:ascii="Frutiger LT Pro 55 Roman" w:hAnsi="Frutiger LT Pro 55 Roman"/>
          <w:color w:val="000000" w:themeColor="text1"/>
          <w:sz w:val="52"/>
          <w:szCs w:val="52"/>
          <w:u w:val="single"/>
        </w:rPr>
        <w:t xml:space="preserve"> peliohjeet</w:t>
      </w:r>
    </w:p>
    <w:p w14:paraId="3E515A49" w14:textId="77777777" w:rsidR="0090485B" w:rsidRPr="00EE3A75" w:rsidRDefault="0090485B" w:rsidP="0090485B">
      <w:pPr>
        <w:rPr>
          <w:color w:val="000000" w:themeColor="text1"/>
        </w:rPr>
      </w:pPr>
    </w:p>
    <w:p w14:paraId="520173D1" w14:textId="7D5D229D" w:rsidR="0090485B" w:rsidRPr="00EE3A75" w:rsidRDefault="0090485B" w:rsidP="00FA4E0D">
      <w:pPr>
        <w:pStyle w:val="Otsikko2"/>
        <w:numPr>
          <w:ilvl w:val="0"/>
          <w:numId w:val="6"/>
        </w:numPr>
        <w:rPr>
          <w:rFonts w:ascii="Frutiger LT Com 55 Roman" w:hAnsi="Frutiger LT Com 55 Roman"/>
          <w:b w:val="0"/>
          <w:bCs/>
          <w:color w:val="000000" w:themeColor="text1"/>
        </w:rPr>
      </w:pPr>
      <w:r w:rsidRPr="00EE3A75">
        <w:rPr>
          <w:rFonts w:ascii="Frutiger LT Com 55 Roman" w:hAnsi="Frutiger LT Com 55 Roman"/>
          <w:color w:val="000000" w:themeColor="text1"/>
        </w:rPr>
        <w:t xml:space="preserve">Kirjaudu </w:t>
      </w:r>
      <w:r>
        <w:rPr>
          <w:rFonts w:ascii="Frutiger LT Com 55 Roman" w:hAnsi="Frutiger LT Com 55 Roman"/>
          <w:color w:val="000000" w:themeColor="text1"/>
        </w:rPr>
        <w:t xml:space="preserve">Savilahden </w:t>
      </w:r>
      <w:r w:rsidRPr="00EE3A75">
        <w:rPr>
          <w:rFonts w:ascii="Frutiger LT Com 55 Roman" w:hAnsi="Frutiger LT Com 55 Roman"/>
          <w:color w:val="000000" w:themeColor="text1"/>
        </w:rPr>
        <w:t>peliin QR-koodin kautta omalla puhelimella.</w:t>
      </w:r>
      <w:r w:rsidRPr="00EE3A75">
        <w:rPr>
          <w:rFonts w:ascii="Frutiger LT Com 55 Roman" w:hAnsi="Frutiger LT Com 55 Roman"/>
          <w:b w:val="0"/>
          <w:bCs/>
          <w:color w:val="000000" w:themeColor="text1"/>
        </w:rPr>
        <w:t xml:space="preserve"> </w:t>
      </w:r>
    </w:p>
    <w:p w14:paraId="76E563D1" w14:textId="77777777" w:rsidR="0090485B" w:rsidRDefault="0090485B" w:rsidP="0090485B">
      <w:pPr>
        <w:pStyle w:val="Otsikko2"/>
        <w:ind w:left="720"/>
        <w:rPr>
          <w:rFonts w:ascii="Frutiger LT Com 55 Roman" w:hAnsi="Frutiger LT Com 55 Roman"/>
          <w:b w:val="0"/>
          <w:bCs/>
          <w:color w:val="000000" w:themeColor="text1"/>
        </w:rPr>
      </w:pPr>
      <w:r w:rsidRPr="00EE3A75">
        <w:rPr>
          <w:rFonts w:ascii="Frutiger LT Com 55 Roman" w:hAnsi="Frutiger LT Com 55 Roman"/>
          <w:b w:val="0"/>
          <w:bCs/>
          <w:color w:val="000000" w:themeColor="text1"/>
        </w:rPr>
        <w:t>Huomioi, ettei peli toimi Edge-selaimessa kunnolla, joten käytä muuta selainta.</w:t>
      </w:r>
    </w:p>
    <w:p w14:paraId="1EF98F34" w14:textId="77777777" w:rsidR="0090485B" w:rsidRDefault="0090485B" w:rsidP="0090485B">
      <w:pPr>
        <w:pStyle w:val="Otsikko2"/>
        <w:ind w:left="720"/>
        <w:rPr>
          <w:rFonts w:ascii="Frutiger LT Com 55 Roman" w:hAnsi="Frutiger LT Com 55 Roman"/>
          <w:b w:val="0"/>
          <w:bCs/>
          <w:color w:val="000000" w:themeColor="text1"/>
        </w:rPr>
      </w:pPr>
    </w:p>
    <w:p w14:paraId="7134D247" w14:textId="77DC92DE" w:rsidR="0090485B" w:rsidRPr="0090485B" w:rsidRDefault="0090485B" w:rsidP="00FA4E0D">
      <w:pPr>
        <w:pStyle w:val="Otsikko2"/>
        <w:numPr>
          <w:ilvl w:val="0"/>
          <w:numId w:val="6"/>
        </w:numPr>
        <w:rPr>
          <w:rFonts w:ascii="Frutiger LT Com 55 Roman" w:hAnsi="Frutiger LT Com 55 Roman"/>
          <w:b w:val="0"/>
          <w:bCs/>
          <w:color w:val="000000" w:themeColor="text1"/>
        </w:rPr>
      </w:pPr>
      <w:r w:rsidRPr="00EE3A75">
        <w:rPr>
          <w:rFonts w:ascii="Frutiger LT Com 55 Roman" w:hAnsi="Frutiger LT Com 55 Roman"/>
          <w:color w:val="000000" w:themeColor="text1"/>
        </w:rPr>
        <w:t xml:space="preserve">Jokainen kirjautuu yksilönä peliin. Kirjoita valitsemasi nimi ja paina jatka. </w:t>
      </w:r>
    </w:p>
    <w:p w14:paraId="28A4CDB2" w14:textId="77777777" w:rsidR="00FA4E0D" w:rsidRDefault="0090485B" w:rsidP="00FA4E0D">
      <w:pPr>
        <w:pStyle w:val="Otsikko2"/>
        <w:ind w:left="720"/>
        <w:rPr>
          <w:rFonts w:ascii="Frutiger LT Com 55 Roman" w:hAnsi="Frutiger LT Com 55 Roman"/>
          <w:color w:val="000000" w:themeColor="text1"/>
        </w:rPr>
      </w:pPr>
      <w:r w:rsidRPr="00EE3A75">
        <w:rPr>
          <w:rFonts w:ascii="Frutiger LT Com 55 Roman" w:hAnsi="Frutiger LT Com 55 Roman"/>
          <w:b w:val="0"/>
          <w:bCs/>
          <w:color w:val="000000" w:themeColor="text1"/>
        </w:rPr>
        <w:t>Joukkuepeliä ei ole mahdollista pelata Taitaja2024-peleissä.</w:t>
      </w:r>
    </w:p>
    <w:p w14:paraId="5E4EA756" w14:textId="77777777" w:rsidR="00FA4E0D" w:rsidRDefault="00FA4E0D" w:rsidP="00FA4E0D">
      <w:pPr>
        <w:pStyle w:val="Otsikko2"/>
        <w:ind w:left="720"/>
        <w:rPr>
          <w:rFonts w:ascii="Frutiger LT Com 55 Roman" w:hAnsi="Frutiger LT Com 55 Roman"/>
          <w:color w:val="000000" w:themeColor="text1"/>
        </w:rPr>
      </w:pPr>
    </w:p>
    <w:p w14:paraId="7E2BA88A" w14:textId="7ED82956" w:rsidR="00FA4E0D" w:rsidRDefault="0090485B" w:rsidP="00FA4E0D">
      <w:pPr>
        <w:pStyle w:val="Otsikko2"/>
        <w:numPr>
          <w:ilvl w:val="0"/>
          <w:numId w:val="6"/>
        </w:numPr>
        <w:rPr>
          <w:rFonts w:ascii="Frutiger LT Com 55 Roman" w:hAnsi="Frutiger LT Com 55 Roman"/>
          <w:color w:val="000000" w:themeColor="text1"/>
        </w:rPr>
      </w:pPr>
      <w:r w:rsidRPr="00EE3A75">
        <w:rPr>
          <w:rFonts w:ascii="Frutiger LT Com 55 Roman" w:hAnsi="Frutiger LT Com 55 Roman"/>
          <w:color w:val="000000" w:themeColor="text1"/>
        </w:rPr>
        <w:t>Valitsemaasi nimeen on nyt lisätty numeroita ja tämä on pelaajatunnuksesi. Ota tunnus talteen esimerkiksi screenshotilla.</w:t>
      </w:r>
      <w:r w:rsidRPr="00EE3A75">
        <w:rPr>
          <w:rFonts w:ascii="Frutiger LT Com 55 Roman" w:hAnsi="Frutiger LT Com 55 Roman"/>
          <w:b w:val="0"/>
          <w:bCs/>
          <w:color w:val="000000" w:themeColor="text1"/>
        </w:rPr>
        <w:t xml:space="preserve"> </w:t>
      </w:r>
      <w:r>
        <w:rPr>
          <w:rFonts w:ascii="Frutiger LT Com 55 Roman" w:hAnsi="Frutiger LT Com 55 Roman"/>
          <w:b w:val="0"/>
          <w:bCs/>
          <w:color w:val="000000" w:themeColor="text1"/>
        </w:rPr>
        <w:t>Jos</w:t>
      </w:r>
      <w:r w:rsidRPr="00EE3A75">
        <w:rPr>
          <w:rFonts w:ascii="Frutiger LT Com 55 Roman" w:hAnsi="Frutiger LT Com 55 Roman"/>
          <w:b w:val="0"/>
          <w:bCs/>
          <w:color w:val="000000" w:themeColor="text1"/>
        </w:rPr>
        <w:t xml:space="preserve"> </w:t>
      </w:r>
      <w:r>
        <w:rPr>
          <w:rFonts w:ascii="Frutiger LT Com 55 Roman" w:hAnsi="Frutiger LT Com 55 Roman"/>
          <w:b w:val="0"/>
          <w:bCs/>
          <w:color w:val="000000" w:themeColor="text1"/>
        </w:rPr>
        <w:t>joudut</w:t>
      </w:r>
      <w:r w:rsidRPr="00EE3A75">
        <w:rPr>
          <w:rFonts w:ascii="Frutiger LT Com 55 Roman" w:hAnsi="Frutiger LT Com 55 Roman"/>
          <w:b w:val="0"/>
          <w:bCs/>
          <w:color w:val="000000" w:themeColor="text1"/>
        </w:rPr>
        <w:t xml:space="preserve"> pois pelistä</w:t>
      </w:r>
      <w:r>
        <w:rPr>
          <w:rFonts w:ascii="Frutiger LT Com 55 Roman" w:hAnsi="Frutiger LT Com 55 Roman"/>
          <w:b w:val="0"/>
          <w:bCs/>
          <w:color w:val="000000" w:themeColor="text1"/>
        </w:rPr>
        <w:t xml:space="preserve">, voit kirjautua samalla tunnuksella QR-koodin kautta uudelleen. </w:t>
      </w:r>
      <w:r w:rsidRPr="00EE3A75">
        <w:rPr>
          <w:rFonts w:ascii="Frutiger LT Com 55 Roman" w:hAnsi="Frutiger LT Com 55 Roman"/>
          <w:b w:val="0"/>
          <w:bCs/>
          <w:color w:val="000000" w:themeColor="text1"/>
        </w:rPr>
        <w:t>Peli jatkuu siitä mihin jäit ennen katkoa.</w:t>
      </w:r>
    </w:p>
    <w:p w14:paraId="18847E0F" w14:textId="77777777" w:rsidR="00FA4E0D" w:rsidRPr="00FA4E0D" w:rsidRDefault="00FA4E0D" w:rsidP="00FA4E0D">
      <w:pPr>
        <w:pStyle w:val="Otsikko2"/>
        <w:ind w:left="1080"/>
        <w:rPr>
          <w:rFonts w:ascii="Frutiger LT Com 55 Roman" w:hAnsi="Frutiger LT Com 55 Roman"/>
          <w:color w:val="000000" w:themeColor="text1"/>
        </w:rPr>
      </w:pPr>
    </w:p>
    <w:p w14:paraId="4BD1959C" w14:textId="004BBAB1" w:rsidR="0090485B" w:rsidRPr="00FA4E0D" w:rsidRDefault="00553419" w:rsidP="00FA4E0D">
      <w:pPr>
        <w:pStyle w:val="Otsikko2"/>
        <w:numPr>
          <w:ilvl w:val="0"/>
          <w:numId w:val="6"/>
        </w:numPr>
        <w:rPr>
          <w:rFonts w:ascii="Frutiger LT Com 55 Roman" w:hAnsi="Frutiger LT Com 55 Roman"/>
          <w:color w:val="000000" w:themeColor="text1"/>
        </w:rPr>
      </w:pPr>
      <w:r>
        <w:rPr>
          <w:rFonts w:ascii="Frutiger LT Com 55 Roman" w:hAnsi="Frutiger LT Com 55 Roman"/>
          <w:color w:val="000000" w:themeColor="text1"/>
          <w:szCs w:val="32"/>
        </w:rPr>
        <w:t>Aloita tähti</w:t>
      </w:r>
      <w:r w:rsidR="00500FFB">
        <w:rPr>
          <w:rFonts w:ascii="Frutiger LT Com 55 Roman" w:hAnsi="Frutiger LT Com 55 Roman"/>
          <w:color w:val="000000" w:themeColor="text1"/>
          <w:szCs w:val="32"/>
        </w:rPr>
        <w:t>kuvakkeen</w:t>
      </w:r>
      <w:r>
        <w:rPr>
          <w:rFonts w:ascii="Frutiger LT Com 55 Roman" w:hAnsi="Frutiger LT Com 55 Roman"/>
          <w:color w:val="000000" w:themeColor="text1"/>
          <w:szCs w:val="32"/>
        </w:rPr>
        <w:t xml:space="preserve"> aloituskysymyksestä. Valitse timantti</w:t>
      </w:r>
      <w:r w:rsidR="00500FFB">
        <w:rPr>
          <w:rFonts w:ascii="Frutiger LT Com 55 Roman" w:hAnsi="Frutiger LT Com 55 Roman"/>
          <w:color w:val="000000" w:themeColor="text1"/>
          <w:szCs w:val="32"/>
        </w:rPr>
        <w:t>kuvakkeista</w:t>
      </w:r>
      <w:r w:rsidR="00C52B7F">
        <w:rPr>
          <w:rFonts w:ascii="Frutiger LT Com 55 Roman" w:hAnsi="Frutiger LT Com 55 Roman"/>
          <w:color w:val="000000" w:themeColor="text1"/>
          <w:szCs w:val="32"/>
        </w:rPr>
        <w:t xml:space="preserve"> itse</w:t>
      </w:r>
      <w:r>
        <w:rPr>
          <w:rFonts w:ascii="Frutiger LT Com 55 Roman" w:hAnsi="Frutiger LT Com 55 Roman"/>
          <w:color w:val="000000" w:themeColor="text1"/>
          <w:szCs w:val="32"/>
        </w:rPr>
        <w:t xml:space="preserve"> mihin ammattikysymyksiin haluat vastata.</w:t>
      </w:r>
      <w:r w:rsidR="00AA3057">
        <w:rPr>
          <w:rFonts w:ascii="Frutiger LT Com 55 Roman" w:hAnsi="Frutiger LT Com 55 Roman"/>
          <w:color w:val="000000" w:themeColor="text1"/>
          <w:szCs w:val="32"/>
        </w:rPr>
        <w:t xml:space="preserve"> </w:t>
      </w:r>
      <w:r w:rsidR="0090485B" w:rsidRPr="00FA4E0D">
        <w:rPr>
          <w:rFonts w:ascii="Frutiger LT Com 55 Roman" w:hAnsi="Frutiger LT Com 55 Roman"/>
          <w:color w:val="000000" w:themeColor="text1"/>
          <w:szCs w:val="32"/>
        </w:rPr>
        <w:t>Kulje pelatessa aina pelikartan osoittamalle paikalle.</w:t>
      </w:r>
      <w:r w:rsidR="0090485B" w:rsidRPr="00FA4E0D">
        <w:rPr>
          <w:rFonts w:ascii="Frutiger LT Com 55 Roman" w:hAnsi="Frutiger LT Com 55 Roman"/>
          <w:b w:val="0"/>
          <w:bCs/>
          <w:color w:val="000000" w:themeColor="text1"/>
          <w:szCs w:val="32"/>
        </w:rPr>
        <w:t xml:space="preserve"> </w:t>
      </w:r>
    </w:p>
    <w:p w14:paraId="6155566B" w14:textId="77777777" w:rsidR="00FA4E0D" w:rsidRDefault="0090485B" w:rsidP="00FA4E0D">
      <w:pPr>
        <w:pStyle w:val="Otsikko2"/>
        <w:ind w:left="720"/>
        <w:rPr>
          <w:rFonts w:ascii="Frutiger LT Com 55 Roman" w:hAnsi="Frutiger LT Com 55 Roman"/>
          <w:b w:val="0"/>
          <w:bCs/>
          <w:color w:val="000000" w:themeColor="text1"/>
          <w:szCs w:val="32"/>
        </w:rPr>
      </w:pPr>
      <w:r w:rsidRPr="00EE3A75">
        <w:rPr>
          <w:rFonts w:ascii="Frutiger LT Com 55 Roman" w:hAnsi="Frutiger LT Com 55 Roman"/>
          <w:b w:val="0"/>
          <w:bCs/>
          <w:color w:val="000000" w:themeColor="text1"/>
          <w:szCs w:val="32"/>
        </w:rPr>
        <w:t xml:space="preserve">Pääset seuraamaan eri ammatteja läheltä ja saat apua vastauksiin. </w:t>
      </w:r>
    </w:p>
    <w:p w14:paraId="58095140" w14:textId="77777777" w:rsidR="00FA4E0D" w:rsidRDefault="00FA4E0D" w:rsidP="00FA4E0D">
      <w:pPr>
        <w:pStyle w:val="Otsikko2"/>
        <w:ind w:left="720"/>
        <w:rPr>
          <w:rFonts w:ascii="Frutiger LT Com 55 Roman" w:hAnsi="Frutiger LT Com 55 Roman"/>
          <w:b w:val="0"/>
          <w:bCs/>
          <w:color w:val="000000" w:themeColor="text1"/>
          <w:szCs w:val="32"/>
        </w:rPr>
      </w:pPr>
    </w:p>
    <w:p w14:paraId="79ADE846" w14:textId="4DFD61C6" w:rsidR="006C4847" w:rsidRDefault="0090485B" w:rsidP="00C86B5C">
      <w:pPr>
        <w:pStyle w:val="Otsikko2"/>
        <w:numPr>
          <w:ilvl w:val="0"/>
          <w:numId w:val="6"/>
        </w:numPr>
        <w:rPr>
          <w:rFonts w:ascii="Frutiger LT Com 55 Roman" w:hAnsi="Frutiger LT Com 55 Roman"/>
          <w:color w:val="000000" w:themeColor="text1"/>
          <w:szCs w:val="32"/>
        </w:rPr>
      </w:pPr>
      <w:r w:rsidRPr="00EE3A75">
        <w:rPr>
          <w:rFonts w:ascii="Frutiger LT Com 55 Roman" w:hAnsi="Frutiger LT Com 55 Roman"/>
          <w:color w:val="000000" w:themeColor="text1"/>
          <w:szCs w:val="32"/>
        </w:rPr>
        <w:t xml:space="preserve">Pelin saa päätökseen </w:t>
      </w:r>
      <w:r w:rsidR="00553419">
        <w:rPr>
          <w:rFonts w:ascii="Frutiger LT Com 55 Roman" w:hAnsi="Frutiger LT Com 55 Roman"/>
          <w:color w:val="000000" w:themeColor="text1"/>
          <w:szCs w:val="32"/>
        </w:rPr>
        <w:t>lippu</w:t>
      </w:r>
      <w:r w:rsidR="00DE11F7">
        <w:rPr>
          <w:rFonts w:ascii="Frutiger LT Com 55 Roman" w:hAnsi="Frutiger LT Com 55 Roman"/>
          <w:color w:val="000000" w:themeColor="text1"/>
          <w:szCs w:val="32"/>
        </w:rPr>
        <w:t>kuvakkeen</w:t>
      </w:r>
      <w:r w:rsidR="00553419">
        <w:rPr>
          <w:rFonts w:ascii="Frutiger LT Com 55 Roman" w:hAnsi="Frutiger LT Com 55 Roman"/>
          <w:color w:val="000000" w:themeColor="text1"/>
          <w:szCs w:val="32"/>
        </w:rPr>
        <w:t xml:space="preserve"> </w:t>
      </w:r>
      <w:r w:rsidR="00D60BD6">
        <w:rPr>
          <w:rFonts w:ascii="Frutiger LT Com 55 Roman" w:hAnsi="Frutiger LT Com 55 Roman"/>
          <w:color w:val="000000" w:themeColor="text1"/>
          <w:szCs w:val="32"/>
        </w:rPr>
        <w:t>kohdalta</w:t>
      </w:r>
      <w:r w:rsidR="00553419">
        <w:rPr>
          <w:rFonts w:ascii="Frutiger LT Com 55 Roman" w:hAnsi="Frutiger LT Com 55 Roman"/>
          <w:color w:val="000000" w:themeColor="text1"/>
          <w:szCs w:val="32"/>
        </w:rPr>
        <w:t xml:space="preserve"> </w:t>
      </w:r>
      <w:r w:rsidRPr="00EE3A75">
        <w:rPr>
          <w:rFonts w:ascii="Frutiger LT Com 55 Roman" w:hAnsi="Frutiger LT Com 55 Roman"/>
          <w:color w:val="000000" w:themeColor="text1"/>
          <w:szCs w:val="32"/>
        </w:rPr>
        <w:t xml:space="preserve">viimeisessä </w:t>
      </w:r>
      <w:r w:rsidR="004A6F20">
        <w:rPr>
          <w:rFonts w:ascii="Frutiger LT Com 55 Roman" w:hAnsi="Frutiger LT Com 55 Roman"/>
          <w:color w:val="000000" w:themeColor="text1"/>
          <w:szCs w:val="32"/>
        </w:rPr>
        <w:t>kysymyksessä</w:t>
      </w:r>
      <w:r w:rsidRPr="00EE3A75">
        <w:rPr>
          <w:rFonts w:ascii="Frutiger LT Com 55 Roman" w:hAnsi="Frutiger LT Com 55 Roman"/>
          <w:color w:val="000000" w:themeColor="text1"/>
          <w:szCs w:val="32"/>
        </w:rPr>
        <w:t>, jo</w:t>
      </w:r>
      <w:r>
        <w:rPr>
          <w:rFonts w:ascii="Frutiger LT Com 55 Roman" w:hAnsi="Frutiger LT Com 55 Roman"/>
          <w:color w:val="000000" w:themeColor="text1"/>
          <w:szCs w:val="32"/>
        </w:rPr>
        <w:t>sta</w:t>
      </w:r>
      <w:r w:rsidRPr="00EE3A75">
        <w:rPr>
          <w:rFonts w:ascii="Frutiger LT Com 55 Roman" w:hAnsi="Frutiger LT Com 55 Roman"/>
          <w:color w:val="000000" w:themeColor="text1"/>
          <w:szCs w:val="32"/>
        </w:rPr>
        <w:t xml:space="preserve"> pääsee</w:t>
      </w:r>
      <w:r>
        <w:rPr>
          <w:rFonts w:ascii="Frutiger LT Com 55 Roman" w:hAnsi="Frutiger LT Com 55 Roman"/>
          <w:color w:val="000000" w:themeColor="text1"/>
          <w:szCs w:val="32"/>
        </w:rPr>
        <w:t xml:space="preserve"> lyhyelle</w:t>
      </w:r>
      <w:r w:rsidRPr="00EE3A75">
        <w:rPr>
          <w:rFonts w:ascii="Frutiger LT Com 55 Roman" w:hAnsi="Frutiger LT Com 55 Roman"/>
          <w:color w:val="000000" w:themeColor="text1"/>
          <w:szCs w:val="32"/>
        </w:rPr>
        <w:t xml:space="preserve"> palautelomakkeelle ja palkintoarvontaan</w:t>
      </w:r>
      <w:r>
        <w:rPr>
          <w:rFonts w:ascii="Frutiger LT Com 55 Roman" w:hAnsi="Frutiger LT Com 55 Roman"/>
          <w:color w:val="000000" w:themeColor="text1"/>
          <w:szCs w:val="32"/>
        </w:rPr>
        <w:t>.</w:t>
      </w:r>
    </w:p>
    <w:p w14:paraId="021926CC" w14:textId="77777777" w:rsidR="00C86B5C" w:rsidRDefault="00C86B5C" w:rsidP="00C86B5C"/>
    <w:p w14:paraId="78C35DB2" w14:textId="77777777" w:rsidR="00C86B5C" w:rsidRDefault="00C86B5C" w:rsidP="00C86B5C"/>
    <w:p w14:paraId="4AC547A3" w14:textId="77777777" w:rsidR="00C86B5C" w:rsidRPr="00C86B5C" w:rsidRDefault="00C86B5C" w:rsidP="00C86B5C"/>
    <w:p w14:paraId="43020B23" w14:textId="77777777" w:rsidR="00662E5B" w:rsidRDefault="00662E5B" w:rsidP="00662E5B"/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  <w:gridCol w:w="1842"/>
        <w:gridCol w:w="3681"/>
      </w:tblGrid>
      <w:tr w:rsidR="00662E5B" w:rsidRPr="003B29A4" w14:paraId="110FB9FE" w14:textId="77777777" w:rsidTr="5C47AC68">
        <w:tc>
          <w:tcPr>
            <w:tcW w:w="10060" w:type="dxa"/>
          </w:tcPr>
          <w:p w14:paraId="14F286BE" w14:textId="58F0043D" w:rsidR="00662E5B" w:rsidRPr="003B29A4" w:rsidRDefault="00662E5B" w:rsidP="00AA3E63">
            <w:pPr>
              <w:rPr>
                <w:b/>
                <w:bCs/>
                <w:sz w:val="32"/>
                <w:szCs w:val="32"/>
              </w:rPr>
            </w:pPr>
            <w:r w:rsidRPr="003B29A4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 xml:space="preserve">Pelikartta </w:t>
            </w:r>
            <w:r w:rsidR="00553419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Savilahden</w:t>
            </w:r>
            <w:r w:rsidRPr="003B29A4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 xml:space="preserve"> pel</w:t>
            </w:r>
            <w:r w:rsidR="00553419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i</w:t>
            </w:r>
            <w:r w:rsidRPr="003B29A4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ssä</w:t>
            </w:r>
            <w:r w:rsidR="00EB0D03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5523" w:type="dxa"/>
            <w:gridSpan w:val="2"/>
          </w:tcPr>
          <w:p w14:paraId="3727E883" w14:textId="08DBF4E6" w:rsidR="00662E5B" w:rsidRPr="003B29A4" w:rsidRDefault="57CAFBF3" w:rsidP="00AA3E63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  <w:r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Peli</w:t>
            </w:r>
            <w:r w:rsidR="6679EAF9"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kuvakkeet</w:t>
            </w:r>
            <w:r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, joiden alta kysymykset löytyvät:</w:t>
            </w:r>
          </w:p>
        </w:tc>
      </w:tr>
      <w:tr w:rsidR="00662E5B" w:rsidRPr="003B29A4" w14:paraId="32A619A5" w14:textId="77777777" w:rsidTr="5C47AC68">
        <w:tc>
          <w:tcPr>
            <w:tcW w:w="10060" w:type="dxa"/>
            <w:vMerge w:val="restart"/>
          </w:tcPr>
          <w:p w14:paraId="669CBC20" w14:textId="77777777" w:rsidR="00662E5B" w:rsidRDefault="00662E5B" w:rsidP="00AA3E63">
            <w:pPr>
              <w:rPr>
                <w:b/>
                <w:bCs/>
                <w:noProof/>
                <w:sz w:val="32"/>
                <w:szCs w:val="32"/>
              </w:rPr>
            </w:pPr>
          </w:p>
          <w:p w14:paraId="0CE71605" w14:textId="68F72C7D" w:rsidR="00662E5B" w:rsidRPr="003B29A4" w:rsidRDefault="004A6F20" w:rsidP="00AA3E6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D72B882" wp14:editId="4BA0B8BA">
                  <wp:extent cx="5563636" cy="4007457"/>
                  <wp:effectExtent l="0" t="0" r="0" b="0"/>
                  <wp:docPr id="29995439" name="Kuva 29995439" descr="Kuva, joka sisältää kohteen kuvakaappa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5439" name="Kuva 29995439" descr="Kuva, joka sisältää kohteen kuvakaappaus&#10;&#10;Kuvaus luotu automaattisesti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518" cy="401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18448334" w14:textId="77777777" w:rsidR="00662E5B" w:rsidRDefault="00662E5B" w:rsidP="00AA3E63">
            <w:pPr>
              <w:rPr>
                <w:b/>
                <w:bCs/>
                <w:noProof/>
                <w:sz w:val="32"/>
                <w:szCs w:val="32"/>
              </w:rPr>
            </w:pPr>
          </w:p>
          <w:p w14:paraId="176A1D03" w14:textId="77777777" w:rsidR="00662E5B" w:rsidRDefault="00662E5B" w:rsidP="00AA3E63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2B74AD3" wp14:editId="6CBE5817">
                  <wp:extent cx="745238" cy="882650"/>
                  <wp:effectExtent l="0" t="0" r="0" b="0"/>
                  <wp:docPr id="29995436" name="Kuva 29995436" descr="Kuva, joka sisältää kohteen Grafiikka, symboli, Värikkyys, luovu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5431" name="Kuva 29995431" descr="Kuva, joka sisältää kohteen Grafiikka, symboli, Värikkyys, luovuus&#10;&#10;Kuvaus luotu automaattisesti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39" cy="90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7BBA1" w14:textId="77777777" w:rsidR="00662E5B" w:rsidRPr="0012575B" w:rsidRDefault="00662E5B" w:rsidP="00AA3E63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</w:tc>
        <w:tc>
          <w:tcPr>
            <w:tcW w:w="3681" w:type="dxa"/>
          </w:tcPr>
          <w:p w14:paraId="4115EA87" w14:textId="77777777" w:rsidR="00662E5B" w:rsidRDefault="00662E5B" w:rsidP="00AA3E63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  <w:p w14:paraId="00D30B1F" w14:textId="46335C40" w:rsidR="00662E5B" w:rsidRDefault="008A10F9" w:rsidP="00AA3E63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  <w:r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Aloita tästä:</w:t>
            </w:r>
          </w:p>
          <w:p w14:paraId="3B5E6214" w14:textId="08093EB7" w:rsidR="00662E5B" w:rsidRDefault="57CAFBF3" w:rsidP="00AA3E63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  <w:r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aloituskysymys = tähti</w:t>
            </w:r>
            <w:r w:rsidR="5E39B166"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kuvake</w:t>
            </w:r>
          </w:p>
          <w:p w14:paraId="2EE56D7D" w14:textId="77777777" w:rsidR="00662E5B" w:rsidRDefault="00662E5B" w:rsidP="00AA3E63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662E5B" w:rsidRPr="003B29A4" w14:paraId="28090059" w14:textId="77777777" w:rsidTr="5C47AC68">
        <w:tc>
          <w:tcPr>
            <w:tcW w:w="10060" w:type="dxa"/>
            <w:vMerge/>
          </w:tcPr>
          <w:p w14:paraId="2932A27D" w14:textId="77777777" w:rsidR="00662E5B" w:rsidRPr="003B29A4" w:rsidRDefault="00662E5B" w:rsidP="00AA3E6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16905D32" w14:textId="77777777" w:rsidR="00662E5B" w:rsidRDefault="00662E5B" w:rsidP="00AA3E63">
            <w:pPr>
              <w:rPr>
                <w:b/>
                <w:bCs/>
                <w:noProof/>
                <w:sz w:val="32"/>
                <w:szCs w:val="32"/>
              </w:rPr>
            </w:pPr>
          </w:p>
          <w:p w14:paraId="3B53FB17" w14:textId="77777777" w:rsidR="00662E5B" w:rsidRDefault="00662E5B" w:rsidP="00AA3E6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466995" wp14:editId="714D6373">
                  <wp:extent cx="762000" cy="902503"/>
                  <wp:effectExtent l="0" t="0" r="0" b="0"/>
                  <wp:docPr id="29995437" name="Kuva 29995437" descr="Kuva, joka sisältää kohteen Värikkyys, Grafiikka, sydän, luovu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5433" name="Kuva 29995433" descr="Kuva, joka sisältää kohteen Värikkyys, Grafiikka, sydän, luovuus&#10;&#10;Kuvaus luotu automaattisest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1628" cy="9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4767A" w14:textId="77777777" w:rsidR="00662E5B" w:rsidRPr="003B29A4" w:rsidRDefault="00662E5B" w:rsidP="00AA3E6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681" w:type="dxa"/>
          </w:tcPr>
          <w:p w14:paraId="34D1E6FC" w14:textId="77777777" w:rsidR="00662E5B" w:rsidRDefault="00662E5B" w:rsidP="00AA3E63">
            <w:pPr>
              <w:rPr>
                <w:b/>
                <w:bCs/>
                <w:noProof/>
                <w:sz w:val="32"/>
                <w:szCs w:val="32"/>
              </w:rPr>
            </w:pPr>
          </w:p>
          <w:p w14:paraId="73972204" w14:textId="07D10CA0" w:rsidR="00662E5B" w:rsidRDefault="008A10F9" w:rsidP="00AA3E63">
            <w:pPr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</w:pPr>
            <w:r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  <w:t xml:space="preserve">Valitse itse haluamasi </w:t>
            </w:r>
            <w:r w:rsidR="00662E5B"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  <w:t xml:space="preserve">ammattien </w:t>
            </w:r>
            <w:r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  <w:t xml:space="preserve">/ alojen </w:t>
            </w:r>
            <w:r w:rsidR="00662E5B"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  <w:t>kysymykset =</w:t>
            </w:r>
          </w:p>
          <w:p w14:paraId="0800F6CE" w14:textId="26D28713" w:rsidR="00662E5B" w:rsidRPr="0059616C" w:rsidRDefault="57CAFBF3" w:rsidP="00AA3E63">
            <w:pPr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</w:pPr>
            <w:r w:rsidRPr="5C47AC68"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  <w:t>timantti</w:t>
            </w:r>
            <w:r w:rsidR="5CCAFF94" w:rsidRPr="5C47AC68"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  <w:t>kuvake</w:t>
            </w:r>
          </w:p>
        </w:tc>
      </w:tr>
      <w:tr w:rsidR="00662E5B" w:rsidRPr="003B29A4" w14:paraId="084BC262" w14:textId="77777777" w:rsidTr="5C47AC68">
        <w:tc>
          <w:tcPr>
            <w:tcW w:w="10060" w:type="dxa"/>
            <w:vMerge/>
          </w:tcPr>
          <w:p w14:paraId="7C5F230E" w14:textId="77777777" w:rsidR="00662E5B" w:rsidRPr="003B29A4" w:rsidRDefault="00662E5B" w:rsidP="00AA3E6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8D0D049" w14:textId="77777777" w:rsidR="00662E5B" w:rsidRDefault="00662E5B" w:rsidP="00AA3E63">
            <w:pPr>
              <w:rPr>
                <w:b/>
                <w:bCs/>
                <w:noProof/>
                <w:sz w:val="32"/>
                <w:szCs w:val="32"/>
              </w:rPr>
            </w:pPr>
          </w:p>
          <w:p w14:paraId="70F54E13" w14:textId="77777777" w:rsidR="008A10F9" w:rsidRDefault="008A10F9" w:rsidP="00AA3E63">
            <w:pPr>
              <w:rPr>
                <w:b/>
                <w:bCs/>
                <w:noProof/>
                <w:sz w:val="32"/>
                <w:szCs w:val="32"/>
              </w:rPr>
            </w:pPr>
          </w:p>
          <w:p w14:paraId="2DD378A2" w14:textId="4D5FD82E" w:rsidR="00662E5B" w:rsidRDefault="00662E5B" w:rsidP="00AA3E6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0ED2950" wp14:editId="6556C9B0">
                  <wp:extent cx="787400" cy="932587"/>
                  <wp:effectExtent l="0" t="0" r="0" b="1270"/>
                  <wp:docPr id="29995438" name="Kuva 29995438" descr="Kuva, joka sisältää kohteen sydän, Grafiikka, Värikkyys, luovu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5432" name="Kuva 29995432" descr="Kuva, joka sisältää kohteen sydän, Grafiikka, Värikkyys, luovuus&#10;&#10;Kuvaus luotu automaattisesti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83" cy="95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798D9" w14:textId="77777777" w:rsidR="00662E5B" w:rsidRPr="003B29A4" w:rsidRDefault="00662E5B" w:rsidP="00AA3E6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681" w:type="dxa"/>
          </w:tcPr>
          <w:p w14:paraId="183F86F0" w14:textId="77777777" w:rsidR="00662E5B" w:rsidRDefault="00662E5B" w:rsidP="00AA3E63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  <w:p w14:paraId="28C29F23" w14:textId="77777777" w:rsidR="008A10F9" w:rsidRDefault="008A10F9" w:rsidP="00AA3E63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</w:p>
          <w:p w14:paraId="57DDD6B3" w14:textId="72E0BCAC" w:rsidR="008A10F9" w:rsidRDefault="008A10F9" w:rsidP="00AA3E63">
            <w:pPr>
              <w:rPr>
                <w:rFonts w:ascii="Frutiger LT Pro 55 Roman" w:hAnsi="Frutiger LT Pro 55 Roman"/>
                <w:b/>
                <w:bCs/>
                <w:sz w:val="32"/>
                <w:szCs w:val="32"/>
              </w:rPr>
            </w:pPr>
            <w:r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Lopeta peli tähän:</w:t>
            </w:r>
          </w:p>
          <w:p w14:paraId="228FF8E2" w14:textId="54E43C26" w:rsidR="00662E5B" w:rsidRDefault="52E638DA" w:rsidP="5C47AC68">
            <w:pPr>
              <w:rPr>
                <w:rFonts w:ascii="Frutiger LT Pro 55 Roman" w:hAnsi="Frutiger LT Pro 55 Roman"/>
                <w:b/>
                <w:bCs/>
                <w:noProof/>
                <w:sz w:val="32"/>
                <w:szCs w:val="32"/>
              </w:rPr>
            </w:pPr>
            <w:r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palaute + arvonta</w:t>
            </w:r>
            <w:r w:rsidR="57CAFBF3"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 xml:space="preserve"> = lippu</w:t>
            </w:r>
            <w:r w:rsidR="5990AE6A" w:rsidRPr="5C47AC68">
              <w:rPr>
                <w:rFonts w:ascii="Frutiger LT Pro 55 Roman" w:hAnsi="Frutiger LT Pro 55 Roman"/>
                <w:b/>
                <w:bCs/>
                <w:sz w:val="32"/>
                <w:szCs w:val="32"/>
              </w:rPr>
              <w:t>kuvake</w:t>
            </w:r>
          </w:p>
        </w:tc>
      </w:tr>
    </w:tbl>
    <w:p w14:paraId="33E5DFE3" w14:textId="77777777" w:rsidR="00662E5B" w:rsidRDefault="00662E5B" w:rsidP="00662E5B">
      <w:pPr>
        <w:rPr>
          <w:b/>
          <w:bCs/>
        </w:rPr>
      </w:pPr>
    </w:p>
    <w:p w14:paraId="7B6156B3" w14:textId="6047FA3A" w:rsidR="00FF0D23" w:rsidRDefault="00FF0D23" w:rsidP="00AA3057"/>
    <w:tbl>
      <w:tblPr>
        <w:tblStyle w:val="TaulukkoRuudukko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2"/>
        <w:gridCol w:w="7356"/>
      </w:tblGrid>
      <w:tr w:rsidR="0084017F" w:rsidRPr="00422D9E" w14:paraId="60413356" w14:textId="77777777" w:rsidTr="000508BB">
        <w:trPr>
          <w:trHeight w:val="1139"/>
        </w:trPr>
        <w:tc>
          <w:tcPr>
            <w:tcW w:w="7862" w:type="dxa"/>
          </w:tcPr>
          <w:p w14:paraId="7666E8D4" w14:textId="02DFE794" w:rsidR="00E56DC7" w:rsidRDefault="008B1446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  <w:r w:rsidRPr="00AA3057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lastRenderedPageBreak/>
              <w:t>Savilahti</w:t>
            </w:r>
            <w:r w:rsidR="00AA3057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t>-peli</w:t>
            </w:r>
            <w:r w:rsidRPr="00AA3057">
              <w:rPr>
                <w:rFonts w:ascii="Frutiger LT Com 55 Roman" w:hAnsi="Frutiger LT Com 55 Roman"/>
                <w:b/>
                <w:bCs/>
                <w:sz w:val="52"/>
                <w:szCs w:val="52"/>
              </w:rPr>
              <w:t xml:space="preserve"> </w:t>
            </w:r>
          </w:p>
          <w:p w14:paraId="0DCF8912" w14:textId="77777777" w:rsidR="00DD35EB" w:rsidRPr="00E56DC7" w:rsidRDefault="00DD35EB" w:rsidP="008B1446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30675C3F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 xml:space="preserve">101 Ajoneuvotekniikka </w:t>
            </w:r>
          </w:p>
          <w:p w14:paraId="084AA772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 xml:space="preserve">102 Autokorinkorjaus </w:t>
            </w:r>
          </w:p>
          <w:p w14:paraId="330669A0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>103 Automaalaus</w:t>
            </w:r>
          </w:p>
          <w:p w14:paraId="180EF538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>206 Web-kehitys</w:t>
            </w:r>
          </w:p>
          <w:p w14:paraId="10E233DF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 xml:space="preserve">208 Pelituotanto </w:t>
            </w:r>
          </w:p>
          <w:p w14:paraId="50ECB346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>410 Viherrakentaminen</w:t>
            </w:r>
          </w:p>
          <w:p w14:paraId="23A6664A" w14:textId="08AF2AA5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>502 Kokki</w:t>
            </w:r>
            <w:r w:rsidR="00BE0736" w:rsidRPr="00AA3057">
              <w:rPr>
                <w:rFonts w:ascii="Frutiger LT Com 55 Roman" w:hAnsi="Frutiger LT Com 55 Roman"/>
                <w:sz w:val="42"/>
                <w:szCs w:val="42"/>
              </w:rPr>
              <w:t xml:space="preserve"> /</w:t>
            </w:r>
            <w:r w:rsidRPr="00AA3057">
              <w:rPr>
                <w:rFonts w:ascii="Frutiger LT Com 55 Roman" w:hAnsi="Frutiger LT Com 55 Roman"/>
                <w:sz w:val="42"/>
                <w:szCs w:val="42"/>
              </w:rPr>
              <w:t xml:space="preserve"> P1 Ravintola- ja cateringpalvelut</w:t>
            </w:r>
          </w:p>
          <w:p w14:paraId="41AEE0E7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 xml:space="preserve">603 CNC-koneistus </w:t>
            </w:r>
          </w:p>
          <w:p w14:paraId="6CF6C459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>605 Hitsaus</w:t>
            </w:r>
          </w:p>
          <w:p w14:paraId="51D780A5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>607 Koneenasennus ja kunnossapito</w:t>
            </w:r>
          </w:p>
          <w:p w14:paraId="536F0C96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>406 Sähköasennus</w:t>
            </w:r>
          </w:p>
          <w:p w14:paraId="22EB1D1D" w14:textId="77777777" w:rsidR="008B1446" w:rsidRPr="00AA3057" w:rsidRDefault="008B1446" w:rsidP="008B1446">
            <w:pPr>
              <w:rPr>
                <w:rFonts w:ascii="Frutiger LT Com 55 Roman" w:hAnsi="Frutiger LT Com 55 Roman"/>
                <w:sz w:val="42"/>
                <w:szCs w:val="4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>501 Leipuri-kondiittori</w:t>
            </w:r>
          </w:p>
          <w:p w14:paraId="2311937F" w14:textId="170FFB82" w:rsidR="006E6B94" w:rsidRPr="00422D9E" w:rsidRDefault="006E6B94" w:rsidP="008B1446">
            <w:pPr>
              <w:rPr>
                <w:rFonts w:ascii="Frutiger LT Com 55 Roman" w:hAnsi="Frutiger LT Com 55 Roman"/>
                <w:sz w:val="52"/>
                <w:szCs w:val="52"/>
              </w:rPr>
            </w:pPr>
            <w:r w:rsidRPr="00AA3057">
              <w:rPr>
                <w:rFonts w:ascii="Frutiger LT Com 55 Roman" w:hAnsi="Frutiger LT Com 55 Roman"/>
                <w:sz w:val="42"/>
                <w:szCs w:val="42"/>
              </w:rPr>
              <w:t>P5 Logistiikka</w:t>
            </w:r>
          </w:p>
        </w:tc>
        <w:tc>
          <w:tcPr>
            <w:tcW w:w="7342" w:type="dxa"/>
          </w:tcPr>
          <w:p w14:paraId="48CD9DDF" w14:textId="77777777" w:rsidR="00AA3057" w:rsidRDefault="00AA3057" w:rsidP="00AA3057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</w:p>
          <w:p w14:paraId="74544753" w14:textId="2C11FAC2" w:rsidR="00601FF6" w:rsidRPr="00422D9E" w:rsidRDefault="004E79E8" w:rsidP="00AA3057">
            <w:pPr>
              <w:rPr>
                <w:rFonts w:ascii="Frutiger LT Com 55 Roman" w:hAnsi="Frutiger LT Com 55 Roman"/>
                <w:b/>
                <w:bCs/>
                <w:sz w:val="52"/>
                <w:szCs w:val="52"/>
              </w:rPr>
            </w:pPr>
            <w:r w:rsidRPr="00422D9E">
              <w:rPr>
                <w:rFonts w:ascii="Frutiger LT Com 55 Roman" w:hAnsi="Frutiger LT Com 55 Roman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56DEA3F" wp14:editId="6DF74C30">
                  <wp:extent cx="4532243" cy="4532243"/>
                  <wp:effectExtent l="0" t="0" r="1905" b="1905"/>
                  <wp:docPr id="17" name="Kuv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034" cy="4563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30059" w14:textId="1FABDA1B" w:rsidR="00FF0D23" w:rsidRPr="00271B1A" w:rsidRDefault="00FF0D23" w:rsidP="00AA3057"/>
    <w:sectPr w:rsidR="00FF0D23" w:rsidRPr="00271B1A" w:rsidSect="00FE2727">
      <w:headerReference w:type="default" r:id="rId23"/>
      <w:headerReference w:type="first" r:id="rId24"/>
      <w:pgSz w:w="16838" w:h="11906" w:orient="landscape" w:code="9"/>
      <w:pgMar w:top="567" w:right="678" w:bottom="567" w:left="567" w:header="2041" w:footer="2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997DB" w14:textId="77777777" w:rsidR="00FE2727" w:rsidRDefault="00FE2727" w:rsidP="00FD4B8F">
      <w:pPr>
        <w:spacing w:line="240" w:lineRule="auto"/>
      </w:pPr>
      <w:r>
        <w:separator/>
      </w:r>
    </w:p>
  </w:endnote>
  <w:endnote w:type="continuationSeparator" w:id="0">
    <w:p w14:paraId="10265398" w14:textId="77777777" w:rsidR="00FE2727" w:rsidRDefault="00FE2727" w:rsidP="00FD4B8F">
      <w:pPr>
        <w:spacing w:line="240" w:lineRule="auto"/>
      </w:pPr>
      <w:r>
        <w:continuationSeparator/>
      </w:r>
    </w:p>
  </w:endnote>
  <w:endnote w:type="continuationNotice" w:id="1">
    <w:p w14:paraId="21963A90" w14:textId="77777777" w:rsidR="00FE2727" w:rsidRDefault="00FE272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utiger LT Pro 55 Roman">
    <w:panose1 w:val="020B0803030504030204"/>
    <w:charset w:val="00"/>
    <w:family w:val="swiss"/>
    <w:pitch w:val="variable"/>
    <w:sig w:usb0="A00000AF" w:usb1="5000204A" w:usb2="00000000" w:usb3="00000000" w:csb0="00000093" w:csb1="00000000"/>
  </w:font>
  <w:font w:name="Frutiger LT Com 55 Roman">
    <w:panose1 w:val="020B0503030504020204"/>
    <w:charset w:val="00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77863" w14:textId="77777777" w:rsidR="00FE2727" w:rsidRDefault="00FE2727" w:rsidP="00FD4B8F">
      <w:pPr>
        <w:spacing w:line="240" w:lineRule="auto"/>
      </w:pPr>
      <w:r>
        <w:separator/>
      </w:r>
    </w:p>
  </w:footnote>
  <w:footnote w:type="continuationSeparator" w:id="0">
    <w:p w14:paraId="7BE852FC" w14:textId="77777777" w:rsidR="00FE2727" w:rsidRDefault="00FE2727" w:rsidP="00FD4B8F">
      <w:pPr>
        <w:spacing w:line="240" w:lineRule="auto"/>
      </w:pPr>
      <w:r>
        <w:continuationSeparator/>
      </w:r>
    </w:p>
  </w:footnote>
  <w:footnote w:type="continuationNotice" w:id="1">
    <w:p w14:paraId="01E92BA4" w14:textId="77777777" w:rsidR="00FE2727" w:rsidRDefault="00FE272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5B62A" w14:textId="5BDC2ED1" w:rsidR="00A947A6" w:rsidRDefault="009E088E">
    <w:pPr>
      <w:pStyle w:val="Yltunnis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510F97" wp14:editId="19549799">
          <wp:simplePos x="0" y="0"/>
          <wp:positionH relativeFrom="page">
            <wp:align>left</wp:align>
          </wp:positionH>
          <wp:positionV relativeFrom="paragraph">
            <wp:posOffset>-1295881</wp:posOffset>
          </wp:positionV>
          <wp:extent cx="7545859" cy="10673517"/>
          <wp:effectExtent l="0" t="0" r="0" b="0"/>
          <wp:wrapNone/>
          <wp:docPr id="29995411" name="Kuva 299954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Kuva 3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859" cy="10673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5481" w14:textId="1D12232D" w:rsidR="00CB24BF" w:rsidRDefault="000461DF">
    <w:pPr>
      <w:pStyle w:val="Yltunnist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4360407" wp14:editId="22AB5C46">
          <wp:simplePos x="0" y="0"/>
          <wp:positionH relativeFrom="margin">
            <wp:posOffset>2188845</wp:posOffset>
          </wp:positionH>
          <wp:positionV relativeFrom="paragraph">
            <wp:posOffset>-1511300</wp:posOffset>
          </wp:positionV>
          <wp:extent cx="7554351" cy="10685529"/>
          <wp:effectExtent l="0" t="0" r="0" b="0"/>
          <wp:wrapNone/>
          <wp:docPr id="29995412" name="Kuva 29995412" descr="Kuva, joka sisältää kohteen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tekst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51" cy="10685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73FC7"/>
    <w:multiLevelType w:val="hybridMultilevel"/>
    <w:tmpl w:val="C3A63F0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16724"/>
    <w:multiLevelType w:val="hybridMultilevel"/>
    <w:tmpl w:val="22A45FC6"/>
    <w:lvl w:ilvl="0" w:tplc="B6A44D8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F969A8"/>
    <w:multiLevelType w:val="hybridMultilevel"/>
    <w:tmpl w:val="0C825526"/>
    <w:lvl w:ilvl="0" w:tplc="EA36D8EE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639F8"/>
    <w:multiLevelType w:val="hybridMultilevel"/>
    <w:tmpl w:val="8ED60D76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C0F09"/>
    <w:multiLevelType w:val="hybridMultilevel"/>
    <w:tmpl w:val="1F963D14"/>
    <w:lvl w:ilvl="0" w:tplc="74D241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36E9A"/>
    <w:multiLevelType w:val="hybridMultilevel"/>
    <w:tmpl w:val="1FBE41E6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3073099">
    <w:abstractNumId w:val="5"/>
  </w:num>
  <w:num w:numId="2" w16cid:durableId="12850584">
    <w:abstractNumId w:val="2"/>
  </w:num>
  <w:num w:numId="3" w16cid:durableId="228729915">
    <w:abstractNumId w:val="3"/>
  </w:num>
  <w:num w:numId="4" w16cid:durableId="1364013233">
    <w:abstractNumId w:val="0"/>
  </w:num>
  <w:num w:numId="5" w16cid:durableId="1274899792">
    <w:abstractNumId w:val="1"/>
  </w:num>
  <w:num w:numId="6" w16cid:durableId="799081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0A"/>
    <w:rsid w:val="000119BF"/>
    <w:rsid w:val="0002000F"/>
    <w:rsid w:val="00022396"/>
    <w:rsid w:val="00026263"/>
    <w:rsid w:val="00026AA5"/>
    <w:rsid w:val="00033060"/>
    <w:rsid w:val="000378C4"/>
    <w:rsid w:val="00044DB9"/>
    <w:rsid w:val="00044DEF"/>
    <w:rsid w:val="000461DF"/>
    <w:rsid w:val="000508BB"/>
    <w:rsid w:val="000508EA"/>
    <w:rsid w:val="000539BB"/>
    <w:rsid w:val="00054C79"/>
    <w:rsid w:val="0006183E"/>
    <w:rsid w:val="00065A62"/>
    <w:rsid w:val="00066619"/>
    <w:rsid w:val="00066F11"/>
    <w:rsid w:val="000806BB"/>
    <w:rsid w:val="00084D43"/>
    <w:rsid w:val="000B1E7E"/>
    <w:rsid w:val="000B1F19"/>
    <w:rsid w:val="000B213E"/>
    <w:rsid w:val="000B2BB0"/>
    <w:rsid w:val="000B37CD"/>
    <w:rsid w:val="000C7F95"/>
    <w:rsid w:val="000D6447"/>
    <w:rsid w:val="000D6AAD"/>
    <w:rsid w:val="000E3174"/>
    <w:rsid w:val="000E79B5"/>
    <w:rsid w:val="000F2D8C"/>
    <w:rsid w:val="00107FF7"/>
    <w:rsid w:val="0012575B"/>
    <w:rsid w:val="0012772D"/>
    <w:rsid w:val="00130842"/>
    <w:rsid w:val="00130934"/>
    <w:rsid w:val="00137E63"/>
    <w:rsid w:val="00144197"/>
    <w:rsid w:val="001450AC"/>
    <w:rsid w:val="00151E0A"/>
    <w:rsid w:val="001558F4"/>
    <w:rsid w:val="001973E3"/>
    <w:rsid w:val="001A6FED"/>
    <w:rsid w:val="001C1EBD"/>
    <w:rsid w:val="001C7E78"/>
    <w:rsid w:val="001D1FDA"/>
    <w:rsid w:val="001E4675"/>
    <w:rsid w:val="001E4FB7"/>
    <w:rsid w:val="001F2644"/>
    <w:rsid w:val="001F6740"/>
    <w:rsid w:val="00201742"/>
    <w:rsid w:val="00205EBA"/>
    <w:rsid w:val="00211524"/>
    <w:rsid w:val="00214685"/>
    <w:rsid w:val="0021482F"/>
    <w:rsid w:val="00230AA5"/>
    <w:rsid w:val="00235949"/>
    <w:rsid w:val="0024420A"/>
    <w:rsid w:val="00261348"/>
    <w:rsid w:val="00265619"/>
    <w:rsid w:val="00271B1A"/>
    <w:rsid w:val="00274B18"/>
    <w:rsid w:val="002757D1"/>
    <w:rsid w:val="00276A8E"/>
    <w:rsid w:val="002857BD"/>
    <w:rsid w:val="0028592D"/>
    <w:rsid w:val="0029110A"/>
    <w:rsid w:val="002926A6"/>
    <w:rsid w:val="00292CD7"/>
    <w:rsid w:val="002A394E"/>
    <w:rsid w:val="002B17F3"/>
    <w:rsid w:val="002C29B4"/>
    <w:rsid w:val="002C6E11"/>
    <w:rsid w:val="002F546C"/>
    <w:rsid w:val="003009A0"/>
    <w:rsid w:val="00303CEF"/>
    <w:rsid w:val="00304A10"/>
    <w:rsid w:val="00317F3C"/>
    <w:rsid w:val="00320A13"/>
    <w:rsid w:val="00327EB7"/>
    <w:rsid w:val="00342BBC"/>
    <w:rsid w:val="0034472A"/>
    <w:rsid w:val="00351385"/>
    <w:rsid w:val="0035294D"/>
    <w:rsid w:val="00363315"/>
    <w:rsid w:val="0039416A"/>
    <w:rsid w:val="00395949"/>
    <w:rsid w:val="003A0080"/>
    <w:rsid w:val="003A125E"/>
    <w:rsid w:val="003A16DB"/>
    <w:rsid w:val="003A7700"/>
    <w:rsid w:val="003B2457"/>
    <w:rsid w:val="003B29A4"/>
    <w:rsid w:val="003C36FD"/>
    <w:rsid w:val="003F6287"/>
    <w:rsid w:val="00403EAA"/>
    <w:rsid w:val="004117D0"/>
    <w:rsid w:val="00422D9E"/>
    <w:rsid w:val="004341C1"/>
    <w:rsid w:val="00435AFC"/>
    <w:rsid w:val="00446685"/>
    <w:rsid w:val="00464CD3"/>
    <w:rsid w:val="00467A71"/>
    <w:rsid w:val="00476C40"/>
    <w:rsid w:val="0048761B"/>
    <w:rsid w:val="00492668"/>
    <w:rsid w:val="00492BF1"/>
    <w:rsid w:val="004A6F20"/>
    <w:rsid w:val="004C18B7"/>
    <w:rsid w:val="004D3E1D"/>
    <w:rsid w:val="004E35F2"/>
    <w:rsid w:val="004E42C2"/>
    <w:rsid w:val="004E6356"/>
    <w:rsid w:val="004E79E8"/>
    <w:rsid w:val="004F1EE8"/>
    <w:rsid w:val="00500FFB"/>
    <w:rsid w:val="005400BF"/>
    <w:rsid w:val="00540B87"/>
    <w:rsid w:val="0054799E"/>
    <w:rsid w:val="00550C31"/>
    <w:rsid w:val="00553419"/>
    <w:rsid w:val="005573ED"/>
    <w:rsid w:val="0059616C"/>
    <w:rsid w:val="005A1B4C"/>
    <w:rsid w:val="005B4B9E"/>
    <w:rsid w:val="005B77BB"/>
    <w:rsid w:val="005B7DDB"/>
    <w:rsid w:val="005C7D49"/>
    <w:rsid w:val="005D3E15"/>
    <w:rsid w:val="005F151A"/>
    <w:rsid w:val="00601FF6"/>
    <w:rsid w:val="00614B32"/>
    <w:rsid w:val="00617078"/>
    <w:rsid w:val="006266F7"/>
    <w:rsid w:val="00630655"/>
    <w:rsid w:val="00632FA4"/>
    <w:rsid w:val="0064331F"/>
    <w:rsid w:val="00647504"/>
    <w:rsid w:val="00662E5B"/>
    <w:rsid w:val="00665327"/>
    <w:rsid w:val="00665D4D"/>
    <w:rsid w:val="006750D9"/>
    <w:rsid w:val="00675A2D"/>
    <w:rsid w:val="00675F57"/>
    <w:rsid w:val="00677913"/>
    <w:rsid w:val="00677C95"/>
    <w:rsid w:val="006820F3"/>
    <w:rsid w:val="00687B3C"/>
    <w:rsid w:val="006A3AA6"/>
    <w:rsid w:val="006B11BB"/>
    <w:rsid w:val="006B3701"/>
    <w:rsid w:val="006B6CFD"/>
    <w:rsid w:val="006C2D8E"/>
    <w:rsid w:val="006C4847"/>
    <w:rsid w:val="006E00C9"/>
    <w:rsid w:val="006E076E"/>
    <w:rsid w:val="006E6B94"/>
    <w:rsid w:val="006F1FBF"/>
    <w:rsid w:val="006F6250"/>
    <w:rsid w:val="006F7D31"/>
    <w:rsid w:val="007062B2"/>
    <w:rsid w:val="00707D60"/>
    <w:rsid w:val="00724EB8"/>
    <w:rsid w:val="0072574A"/>
    <w:rsid w:val="0073455F"/>
    <w:rsid w:val="0074371A"/>
    <w:rsid w:val="00743C9A"/>
    <w:rsid w:val="00757EFF"/>
    <w:rsid w:val="007642DF"/>
    <w:rsid w:val="00772DB7"/>
    <w:rsid w:val="00777C34"/>
    <w:rsid w:val="00794037"/>
    <w:rsid w:val="007A0F89"/>
    <w:rsid w:val="007B1F45"/>
    <w:rsid w:val="007B4859"/>
    <w:rsid w:val="007D3CB5"/>
    <w:rsid w:val="007D4E63"/>
    <w:rsid w:val="007D6327"/>
    <w:rsid w:val="007E1279"/>
    <w:rsid w:val="007E15D3"/>
    <w:rsid w:val="007E4AFC"/>
    <w:rsid w:val="007F4E13"/>
    <w:rsid w:val="007F5315"/>
    <w:rsid w:val="0080075A"/>
    <w:rsid w:val="00823790"/>
    <w:rsid w:val="00832B76"/>
    <w:rsid w:val="00836236"/>
    <w:rsid w:val="0084017F"/>
    <w:rsid w:val="00842FF1"/>
    <w:rsid w:val="0084560B"/>
    <w:rsid w:val="00863B97"/>
    <w:rsid w:val="00863F3B"/>
    <w:rsid w:val="00873746"/>
    <w:rsid w:val="008743C6"/>
    <w:rsid w:val="00896304"/>
    <w:rsid w:val="008A1054"/>
    <w:rsid w:val="008A10F9"/>
    <w:rsid w:val="008A1FF6"/>
    <w:rsid w:val="008A633C"/>
    <w:rsid w:val="008B1446"/>
    <w:rsid w:val="008C781F"/>
    <w:rsid w:val="008D0312"/>
    <w:rsid w:val="008D06C1"/>
    <w:rsid w:val="008D0C6E"/>
    <w:rsid w:val="008D7637"/>
    <w:rsid w:val="008E67E5"/>
    <w:rsid w:val="008F21C3"/>
    <w:rsid w:val="008F62CA"/>
    <w:rsid w:val="0090485B"/>
    <w:rsid w:val="0090486C"/>
    <w:rsid w:val="009100A9"/>
    <w:rsid w:val="009133D5"/>
    <w:rsid w:val="00914A13"/>
    <w:rsid w:val="0092437E"/>
    <w:rsid w:val="00974BD7"/>
    <w:rsid w:val="00975B7B"/>
    <w:rsid w:val="0098093F"/>
    <w:rsid w:val="00983BDC"/>
    <w:rsid w:val="009A7290"/>
    <w:rsid w:val="009B690D"/>
    <w:rsid w:val="009C146B"/>
    <w:rsid w:val="009C70B5"/>
    <w:rsid w:val="009C726D"/>
    <w:rsid w:val="009E088E"/>
    <w:rsid w:val="00A1442F"/>
    <w:rsid w:val="00A15E87"/>
    <w:rsid w:val="00A27BB8"/>
    <w:rsid w:val="00A32562"/>
    <w:rsid w:val="00A420A1"/>
    <w:rsid w:val="00A57AB2"/>
    <w:rsid w:val="00A6428C"/>
    <w:rsid w:val="00A73929"/>
    <w:rsid w:val="00A74D41"/>
    <w:rsid w:val="00A85DE3"/>
    <w:rsid w:val="00A86DF2"/>
    <w:rsid w:val="00A9148E"/>
    <w:rsid w:val="00A920EA"/>
    <w:rsid w:val="00A947A6"/>
    <w:rsid w:val="00AA3057"/>
    <w:rsid w:val="00AA7DA3"/>
    <w:rsid w:val="00AB155B"/>
    <w:rsid w:val="00AB226A"/>
    <w:rsid w:val="00AB2E6D"/>
    <w:rsid w:val="00AC00B3"/>
    <w:rsid w:val="00AC598F"/>
    <w:rsid w:val="00AE1ABE"/>
    <w:rsid w:val="00AE2DF7"/>
    <w:rsid w:val="00AE6062"/>
    <w:rsid w:val="00AF69D7"/>
    <w:rsid w:val="00B354E4"/>
    <w:rsid w:val="00B41751"/>
    <w:rsid w:val="00B42888"/>
    <w:rsid w:val="00B61FBE"/>
    <w:rsid w:val="00B91F4A"/>
    <w:rsid w:val="00B9737A"/>
    <w:rsid w:val="00BA7D6F"/>
    <w:rsid w:val="00BB7639"/>
    <w:rsid w:val="00BD0A58"/>
    <w:rsid w:val="00BD5BDC"/>
    <w:rsid w:val="00BE0736"/>
    <w:rsid w:val="00BE3EFA"/>
    <w:rsid w:val="00BE6C71"/>
    <w:rsid w:val="00BE6C9F"/>
    <w:rsid w:val="00BE7C33"/>
    <w:rsid w:val="00BE7EC1"/>
    <w:rsid w:val="00BF209F"/>
    <w:rsid w:val="00BF5C97"/>
    <w:rsid w:val="00C042E2"/>
    <w:rsid w:val="00C0680F"/>
    <w:rsid w:val="00C15699"/>
    <w:rsid w:val="00C20EB0"/>
    <w:rsid w:val="00C21886"/>
    <w:rsid w:val="00C27ABD"/>
    <w:rsid w:val="00C32B9D"/>
    <w:rsid w:val="00C41BA8"/>
    <w:rsid w:val="00C44144"/>
    <w:rsid w:val="00C52B7F"/>
    <w:rsid w:val="00C63F50"/>
    <w:rsid w:val="00C65498"/>
    <w:rsid w:val="00C81367"/>
    <w:rsid w:val="00C86B5C"/>
    <w:rsid w:val="00C86EB9"/>
    <w:rsid w:val="00CB24BF"/>
    <w:rsid w:val="00CC6D41"/>
    <w:rsid w:val="00CD0B39"/>
    <w:rsid w:val="00CE6E55"/>
    <w:rsid w:val="00CF005F"/>
    <w:rsid w:val="00CF2689"/>
    <w:rsid w:val="00CF741A"/>
    <w:rsid w:val="00D00072"/>
    <w:rsid w:val="00D25A98"/>
    <w:rsid w:val="00D32FEA"/>
    <w:rsid w:val="00D363F3"/>
    <w:rsid w:val="00D400ED"/>
    <w:rsid w:val="00D60BD6"/>
    <w:rsid w:val="00D624EC"/>
    <w:rsid w:val="00D635B6"/>
    <w:rsid w:val="00D64CEB"/>
    <w:rsid w:val="00D652B3"/>
    <w:rsid w:val="00D7539F"/>
    <w:rsid w:val="00D76CE8"/>
    <w:rsid w:val="00D911CB"/>
    <w:rsid w:val="00D936F0"/>
    <w:rsid w:val="00D96845"/>
    <w:rsid w:val="00DB668A"/>
    <w:rsid w:val="00DC2ECE"/>
    <w:rsid w:val="00DD35EB"/>
    <w:rsid w:val="00DD4F01"/>
    <w:rsid w:val="00DE11F7"/>
    <w:rsid w:val="00DE46CF"/>
    <w:rsid w:val="00DF6CE9"/>
    <w:rsid w:val="00E079B9"/>
    <w:rsid w:val="00E14EDF"/>
    <w:rsid w:val="00E15F9A"/>
    <w:rsid w:val="00E176EC"/>
    <w:rsid w:val="00E25125"/>
    <w:rsid w:val="00E313FC"/>
    <w:rsid w:val="00E56DC7"/>
    <w:rsid w:val="00E631B5"/>
    <w:rsid w:val="00E7273F"/>
    <w:rsid w:val="00E839CB"/>
    <w:rsid w:val="00E92CCF"/>
    <w:rsid w:val="00EA500E"/>
    <w:rsid w:val="00EB0D03"/>
    <w:rsid w:val="00EB3670"/>
    <w:rsid w:val="00EB7811"/>
    <w:rsid w:val="00EE2A12"/>
    <w:rsid w:val="00EE3A75"/>
    <w:rsid w:val="00EE5202"/>
    <w:rsid w:val="00EE6319"/>
    <w:rsid w:val="00EE7990"/>
    <w:rsid w:val="00EF4C96"/>
    <w:rsid w:val="00EF5689"/>
    <w:rsid w:val="00F005F1"/>
    <w:rsid w:val="00F07F14"/>
    <w:rsid w:val="00F14AEA"/>
    <w:rsid w:val="00F17A06"/>
    <w:rsid w:val="00F2460F"/>
    <w:rsid w:val="00F24F4A"/>
    <w:rsid w:val="00F36B8D"/>
    <w:rsid w:val="00F37AAB"/>
    <w:rsid w:val="00F37DA8"/>
    <w:rsid w:val="00F43BFE"/>
    <w:rsid w:val="00F67945"/>
    <w:rsid w:val="00F7286E"/>
    <w:rsid w:val="00F75F5A"/>
    <w:rsid w:val="00F90529"/>
    <w:rsid w:val="00F938C0"/>
    <w:rsid w:val="00F973FF"/>
    <w:rsid w:val="00FA3B0C"/>
    <w:rsid w:val="00FA4E0D"/>
    <w:rsid w:val="00FB0862"/>
    <w:rsid w:val="00FB2682"/>
    <w:rsid w:val="00FB50A6"/>
    <w:rsid w:val="00FB5165"/>
    <w:rsid w:val="00FC0765"/>
    <w:rsid w:val="00FD4B8F"/>
    <w:rsid w:val="00FE0134"/>
    <w:rsid w:val="00FE2727"/>
    <w:rsid w:val="00FE4BE2"/>
    <w:rsid w:val="00FF0D23"/>
    <w:rsid w:val="00FF579B"/>
    <w:rsid w:val="00FF615A"/>
    <w:rsid w:val="02E95A9D"/>
    <w:rsid w:val="05009576"/>
    <w:rsid w:val="0654B3E5"/>
    <w:rsid w:val="06DC04C6"/>
    <w:rsid w:val="074D33C7"/>
    <w:rsid w:val="0ABBA00B"/>
    <w:rsid w:val="0EE8C436"/>
    <w:rsid w:val="1101755D"/>
    <w:rsid w:val="12822C67"/>
    <w:rsid w:val="143E2587"/>
    <w:rsid w:val="15D9F5E8"/>
    <w:rsid w:val="165CDB25"/>
    <w:rsid w:val="16600253"/>
    <w:rsid w:val="1775C649"/>
    <w:rsid w:val="17B3C282"/>
    <w:rsid w:val="1BD72C7D"/>
    <w:rsid w:val="1C1B91A4"/>
    <w:rsid w:val="1FDA0F59"/>
    <w:rsid w:val="20D13CD0"/>
    <w:rsid w:val="2319BFCA"/>
    <w:rsid w:val="2479D98B"/>
    <w:rsid w:val="2712885A"/>
    <w:rsid w:val="299EFBA3"/>
    <w:rsid w:val="2AA5E156"/>
    <w:rsid w:val="2C9B83D1"/>
    <w:rsid w:val="2DC7B512"/>
    <w:rsid w:val="2E062816"/>
    <w:rsid w:val="2E8A764A"/>
    <w:rsid w:val="302D58E3"/>
    <w:rsid w:val="31219182"/>
    <w:rsid w:val="34DC1781"/>
    <w:rsid w:val="3959C8ED"/>
    <w:rsid w:val="472B9A32"/>
    <w:rsid w:val="4B1AC02D"/>
    <w:rsid w:val="4C3E1486"/>
    <w:rsid w:val="52E638DA"/>
    <w:rsid w:val="5447294A"/>
    <w:rsid w:val="5631FD32"/>
    <w:rsid w:val="57CAFBF3"/>
    <w:rsid w:val="5990AE6A"/>
    <w:rsid w:val="5C47AC68"/>
    <w:rsid w:val="5CCAFF94"/>
    <w:rsid w:val="5DC960CC"/>
    <w:rsid w:val="5E39B166"/>
    <w:rsid w:val="6527A745"/>
    <w:rsid w:val="65A7267D"/>
    <w:rsid w:val="66010AFB"/>
    <w:rsid w:val="6679EAF9"/>
    <w:rsid w:val="6730A867"/>
    <w:rsid w:val="68AC672F"/>
    <w:rsid w:val="733B3AE0"/>
    <w:rsid w:val="756FA9A5"/>
    <w:rsid w:val="75A958E1"/>
    <w:rsid w:val="79A684E0"/>
    <w:rsid w:val="7B6DD06C"/>
    <w:rsid w:val="7EC10001"/>
    <w:rsid w:val="7F8A8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51933"/>
  <w15:chartTrackingRefBased/>
  <w15:docId w15:val="{93D88F0E-83D0-43F2-8143-57EBDFD32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B24BF"/>
    <w:pPr>
      <w:spacing w:after="0"/>
    </w:pPr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A420A1"/>
    <w:pPr>
      <w:keepNext/>
      <w:keepLines/>
      <w:outlineLvl w:val="0"/>
    </w:pPr>
    <w:rPr>
      <w:rFonts w:ascii="Arial Black" w:eastAsiaTheme="majorEastAsia" w:hAnsi="Arial Black" w:cstheme="majorBidi"/>
      <w:b/>
      <w:color w:val="003764"/>
      <w:sz w:val="40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A420A1"/>
    <w:pPr>
      <w:keepNext/>
      <w:keepLines/>
      <w:outlineLvl w:val="1"/>
    </w:pPr>
    <w:rPr>
      <w:rFonts w:ascii="Arial Black" w:eastAsiaTheme="majorEastAsia" w:hAnsi="Arial Black" w:cstheme="majorBidi"/>
      <w:b/>
      <w:color w:val="003764"/>
      <w:sz w:val="32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A420A1"/>
    <w:pPr>
      <w:keepNext/>
      <w:keepLines/>
      <w:outlineLvl w:val="2"/>
    </w:pPr>
    <w:rPr>
      <w:rFonts w:ascii="Arial Black" w:eastAsiaTheme="majorEastAsia" w:hAnsi="Arial Black" w:cstheme="majorBidi"/>
      <w:b/>
      <w:color w:val="003764"/>
      <w:sz w:val="28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A420A1"/>
    <w:pPr>
      <w:keepNext/>
      <w:keepLines/>
      <w:outlineLvl w:val="3"/>
    </w:pPr>
    <w:rPr>
      <w:rFonts w:ascii="Arial Black" w:eastAsiaTheme="majorEastAsia" w:hAnsi="Arial Black" w:cstheme="majorBidi"/>
      <w:b/>
      <w:iCs/>
      <w:color w:val="003764"/>
      <w:sz w:val="24"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BE6C71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FD4B8F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4B8F"/>
  </w:style>
  <w:style w:type="paragraph" w:styleId="Alatunniste">
    <w:name w:val="footer"/>
    <w:basedOn w:val="Normaali"/>
    <w:link w:val="AlatunnisteChar"/>
    <w:uiPriority w:val="99"/>
    <w:unhideWhenUsed/>
    <w:rsid w:val="00FD4B8F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4B8F"/>
  </w:style>
  <w:style w:type="character" w:customStyle="1" w:styleId="Otsikko1Char">
    <w:name w:val="Otsikko 1 Char"/>
    <w:basedOn w:val="Kappaleenoletusfontti"/>
    <w:link w:val="Otsikko1"/>
    <w:uiPriority w:val="9"/>
    <w:rsid w:val="00A420A1"/>
    <w:rPr>
      <w:rFonts w:ascii="Arial Black" w:eastAsiaTheme="majorEastAsia" w:hAnsi="Arial Black" w:cstheme="majorBidi"/>
      <w:b/>
      <w:color w:val="003764"/>
      <w:sz w:val="40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A420A1"/>
    <w:rPr>
      <w:rFonts w:ascii="Arial Black" w:eastAsiaTheme="majorEastAsia" w:hAnsi="Arial Black" w:cstheme="majorBidi"/>
      <w:b/>
      <w:color w:val="003764"/>
      <w:sz w:val="32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A420A1"/>
    <w:rPr>
      <w:rFonts w:ascii="Arial Black" w:eastAsiaTheme="majorEastAsia" w:hAnsi="Arial Black" w:cstheme="majorBidi"/>
      <w:b/>
      <w:color w:val="003764"/>
      <w:sz w:val="28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A420A1"/>
    <w:rPr>
      <w:rFonts w:ascii="Arial Black" w:eastAsiaTheme="majorEastAsia" w:hAnsi="Arial Black" w:cstheme="majorBidi"/>
      <w:b/>
      <w:iCs/>
      <w:color w:val="003764"/>
      <w:sz w:val="24"/>
    </w:rPr>
  </w:style>
  <w:style w:type="character" w:customStyle="1" w:styleId="Otsikko5Char">
    <w:name w:val="Otsikko 5 Char"/>
    <w:basedOn w:val="Kappaleenoletusfontti"/>
    <w:link w:val="Otsikko5"/>
    <w:uiPriority w:val="9"/>
    <w:rsid w:val="00BE6C71"/>
    <w:rPr>
      <w:rFonts w:ascii="Arial" w:eastAsiaTheme="majorEastAsia" w:hAnsi="Arial" w:cstheme="majorBidi"/>
      <w:b/>
      <w:color w:val="000000" w:themeColor="text1"/>
      <w:sz w:val="24"/>
    </w:rPr>
  </w:style>
  <w:style w:type="paragraph" w:styleId="Luettelokappale">
    <w:name w:val="List Paragraph"/>
    <w:basedOn w:val="Normaali"/>
    <w:uiPriority w:val="34"/>
    <w:rsid w:val="00A947A6"/>
    <w:pPr>
      <w:ind w:left="720"/>
      <w:contextualSpacing/>
    </w:pPr>
  </w:style>
  <w:style w:type="paragraph" w:customStyle="1" w:styleId="article-body">
    <w:name w:val="article-body"/>
    <w:basedOn w:val="Normaali"/>
    <w:rsid w:val="00D93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basedOn w:val="Kappaleenoletusfontti"/>
    <w:uiPriority w:val="99"/>
    <w:unhideWhenUsed/>
    <w:rsid w:val="0039416A"/>
    <w:rPr>
      <w:color w:val="0084AD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30842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8B1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ali"/>
    <w:rsid w:val="00F36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F36B8D"/>
  </w:style>
  <w:style w:type="character" w:customStyle="1" w:styleId="eop">
    <w:name w:val="eop"/>
    <w:basedOn w:val="Kappaleenoletusfontti"/>
    <w:rsid w:val="00F36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KAJA\Downloads\Taitaja2024_Word_asiakirjapohja.dotx" TargetMode="External"/></Relationships>
</file>

<file path=word/theme/theme1.xml><?xml version="1.0" encoding="utf-8"?>
<a:theme xmlns:a="http://schemas.openxmlformats.org/drawingml/2006/main" name="Office-teema">
  <a:themeElements>
    <a:clrScheme name="Taitaja2024-värit">
      <a:dk1>
        <a:sysClr val="windowText" lastClr="000000"/>
      </a:dk1>
      <a:lt1>
        <a:sysClr val="window" lastClr="FFFFFF"/>
      </a:lt1>
      <a:dk2>
        <a:srgbClr val="003764"/>
      </a:dk2>
      <a:lt2>
        <a:srgbClr val="72D0EB"/>
      </a:lt2>
      <a:accent1>
        <a:srgbClr val="FFE200"/>
      </a:accent1>
      <a:accent2>
        <a:srgbClr val="8AE2D1"/>
      </a:accent2>
      <a:accent3>
        <a:srgbClr val="5D2875"/>
      </a:accent3>
      <a:accent4>
        <a:srgbClr val="D51067"/>
      </a:accent4>
      <a:accent5>
        <a:srgbClr val="FF6C0C"/>
      </a:accent5>
      <a:accent6>
        <a:srgbClr val="97D700"/>
      </a:accent6>
      <a:hlink>
        <a:srgbClr val="0084AD"/>
      </a:hlink>
      <a:folHlink>
        <a:srgbClr val="72D0EB"/>
      </a:folHlink>
    </a:clrScheme>
    <a:fontScheme name="Taitaja202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F2D97BE706DAC4C9617E24ADE8EE0E1" ma:contentTypeVersion="15" ma:contentTypeDescription="Luo uusi asiakirja." ma:contentTypeScope="" ma:versionID="e23d6a3b387e4ad36daf58c2e4afde7f">
  <xsd:schema xmlns:xsd="http://www.w3.org/2001/XMLSchema" xmlns:xs="http://www.w3.org/2001/XMLSchema" xmlns:p="http://schemas.microsoft.com/office/2006/metadata/properties" xmlns:ns2="994f4031-8f6e-4aca-a1db-0cd126ac9d47" xmlns:ns3="8bdd9dad-aa65-419c-ab24-545e1515b506" xmlns:ns4="e348f4b8-ab36-454b-bd80-f564cedd1998" targetNamespace="http://schemas.microsoft.com/office/2006/metadata/properties" ma:root="true" ma:fieldsID="945ee5784291d840ff90f2b9fca803ce" ns2:_="" ns3:_="" ns4:_="">
    <xsd:import namespace="994f4031-8f6e-4aca-a1db-0cd126ac9d47"/>
    <xsd:import namespace="8bdd9dad-aa65-419c-ab24-545e1515b506"/>
    <xsd:import namespace="e348f4b8-ab36-454b-bd80-f564cedd1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f4031-8f6e-4aca-a1db-0cd126ac9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9ff719d7-d854-4dfa-b838-39706e50f4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d9dad-aa65-419c-ab24-545e1515b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8f4b8-ab36-454b-bd80-f564cedd199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60a55c4-db0e-4fa9-9ce4-3212674a10f5}" ma:internalName="TaxCatchAll" ma:showField="CatchAllData" ma:web="8bdd9dad-aa65-419c-ab24-545e1515b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bdd9dad-aa65-419c-ab24-545e1515b506">
      <UserInfo>
        <DisplayName>Leskinen Anna</DisplayName>
        <AccountId>102</AccountId>
        <AccountType/>
      </UserInfo>
      <UserInfo>
        <DisplayName>Anthoni Jenna</DisplayName>
        <AccountId>178</AccountId>
        <AccountType/>
      </UserInfo>
    </SharedWithUsers>
    <lcf76f155ced4ddcb4097134ff3c332f xmlns="994f4031-8f6e-4aca-a1db-0cd126ac9d47">
      <Terms xmlns="http://schemas.microsoft.com/office/infopath/2007/PartnerControls"/>
    </lcf76f155ced4ddcb4097134ff3c332f>
    <TaxCatchAll xmlns="e348f4b8-ab36-454b-bd80-f564cedd1998" xsi:nil="true"/>
  </documentManagement>
</p:properties>
</file>

<file path=customXml/itemProps1.xml><?xml version="1.0" encoding="utf-8"?>
<ds:datastoreItem xmlns:ds="http://schemas.openxmlformats.org/officeDocument/2006/customXml" ds:itemID="{658DE5A6-2B7B-48F0-ACA9-A6AD4B72EA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6DBABA-BCFD-4034-8503-86F23B8988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08532-82AC-4A73-BBF4-19F8F3F51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4f4031-8f6e-4aca-a1db-0cd126ac9d47"/>
    <ds:schemaRef ds:uri="8bdd9dad-aa65-419c-ab24-545e1515b506"/>
    <ds:schemaRef ds:uri="e348f4b8-ab36-454b-bd80-f564cedd1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854E76-8598-4975-8560-F896781A682D}">
  <ds:schemaRefs>
    <ds:schemaRef ds:uri="http://schemas.microsoft.com/office/2006/metadata/properties"/>
    <ds:schemaRef ds:uri="http://schemas.microsoft.com/office/infopath/2007/PartnerControls"/>
    <ds:schemaRef ds:uri="8bdd9dad-aa65-419c-ab24-545e1515b506"/>
    <ds:schemaRef ds:uri="994f4031-8f6e-4aca-a1db-0cd126ac9d47"/>
    <ds:schemaRef ds:uri="e348f4b8-ab36-454b-bd80-f564cedd19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C:\Users\ANNIKAJA\Downloads\Taitaja2024_Word_asiakirjapohja.dotx</Template>
  <TotalTime>1</TotalTime>
  <Pages>12</Pages>
  <Words>416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Jäntti Annika</dc:creator>
  <cp:keywords/>
  <dc:description/>
  <cp:lastModifiedBy>Laitinen Heli</cp:lastModifiedBy>
  <cp:revision>3</cp:revision>
  <cp:lastPrinted>2024-04-08T05:26:00Z</cp:lastPrinted>
  <dcterms:created xsi:type="dcterms:W3CDTF">2024-04-12T13:36:00Z</dcterms:created>
  <dcterms:modified xsi:type="dcterms:W3CDTF">2024-04-17T05:57:00Z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0x0101003F2D97BE706DAC4C9617E24ADE8EE0E1</vt:lpwstr>
  </property>
  <property fmtid="{D5CDD505-2E9C-101B-9397-08002B2CF9AE}" pid="3" name="MediaServiceImageTags">
    <vt:lpwstr/>
  </property>
</Properties>
</file>